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958F7B" w14:textId="77777777" w:rsidR="00DC47A9" w:rsidRDefault="00DC47A9" w:rsidP="00DC47A9">
      <w:pPr>
        <w:rPr>
          <w:rFonts w:ascii="Arial" w:eastAsiaTheme="majorEastAsia" w:hAnsi="Arial"/>
          <w:lang w:eastAsia="ja-JP"/>
        </w:rPr>
      </w:pPr>
    </w:p>
    <w:p w14:paraId="5F0CCA5E" w14:textId="77777777" w:rsidR="00F162A9" w:rsidRPr="00DC47A9" w:rsidRDefault="00F162A9" w:rsidP="00DC47A9">
      <w:pPr>
        <w:rPr>
          <w:rFonts w:ascii="Arial" w:eastAsiaTheme="majorEastAsia" w:hAnsi="Arial"/>
          <w:lang w:eastAsia="ja-JP"/>
        </w:rPr>
      </w:pPr>
    </w:p>
    <w:p w14:paraId="00AE27AC" w14:textId="77777777" w:rsidR="00DC47A9" w:rsidRPr="00DC47A9" w:rsidRDefault="00DC47A9" w:rsidP="00DC47A9">
      <w:pPr>
        <w:rPr>
          <w:rFonts w:ascii="Arial" w:eastAsiaTheme="majorEastAsia" w:hAnsi="Arial"/>
          <w:lang w:eastAsia="ja-JP"/>
        </w:rPr>
      </w:pPr>
    </w:p>
    <w:p w14:paraId="14F6B100" w14:textId="6EADA0E2" w:rsidR="00DC2064" w:rsidRPr="00B42B2F" w:rsidRDefault="008C11E8" w:rsidP="00DC2064">
      <w:pPr>
        <w:pStyle w:val="ProposalTitleCoverPage"/>
        <w:spacing w:after="240"/>
        <w:rPr>
          <w:color w:val="6C8A82"/>
          <w:sz w:val="56"/>
          <w:szCs w:val="56"/>
        </w:rPr>
      </w:pPr>
      <w:r>
        <w:rPr>
          <w:color w:val="6C8A82"/>
          <w:sz w:val="56"/>
          <w:szCs w:val="56"/>
        </w:rPr>
        <w:t>General Fund</w:t>
      </w:r>
      <w:r w:rsidR="00776C68">
        <w:rPr>
          <w:color w:val="6C8A82"/>
          <w:sz w:val="56"/>
          <w:szCs w:val="56"/>
        </w:rPr>
        <w:t xml:space="preserve"> - </w:t>
      </w:r>
      <w:r w:rsidR="00941898">
        <w:rPr>
          <w:color w:val="6C8A82"/>
          <w:sz w:val="56"/>
          <w:szCs w:val="56"/>
        </w:rPr>
        <w:t xml:space="preserve">Hyperion Planning and </w:t>
      </w:r>
      <w:r w:rsidR="00A70017">
        <w:rPr>
          <w:color w:val="6C8A82"/>
          <w:sz w:val="56"/>
          <w:szCs w:val="56"/>
        </w:rPr>
        <w:t>Smart View</w:t>
      </w:r>
      <w:r w:rsidR="00DC2064">
        <w:rPr>
          <w:color w:val="6C8A82"/>
          <w:sz w:val="56"/>
          <w:szCs w:val="56"/>
        </w:rPr>
        <w:t xml:space="preserve"> </w:t>
      </w:r>
      <w:r w:rsidR="00A70017">
        <w:rPr>
          <w:color w:val="6C8A82"/>
          <w:sz w:val="56"/>
          <w:szCs w:val="56"/>
        </w:rPr>
        <w:br/>
      </w:r>
      <w:r w:rsidR="00DC2064">
        <w:rPr>
          <w:color w:val="6C8A82"/>
          <w:sz w:val="56"/>
          <w:szCs w:val="56"/>
        </w:rPr>
        <w:t>Exercise Guide</w:t>
      </w:r>
    </w:p>
    <w:p w14:paraId="56F0FC21" w14:textId="181D8DED" w:rsidR="00DC2064" w:rsidRPr="00B42B2F" w:rsidRDefault="00DC2064" w:rsidP="00DC2064">
      <w:pPr>
        <w:pStyle w:val="ProposalSubtitleCoverPage"/>
        <w:rPr>
          <w:color w:val="6C8A82"/>
          <w:sz w:val="32"/>
          <w:szCs w:val="32"/>
        </w:rPr>
      </w:pPr>
    </w:p>
    <w:p w14:paraId="7605617D" w14:textId="77777777" w:rsidR="00DC2064" w:rsidRPr="00C044FD" w:rsidRDefault="00DC2064" w:rsidP="00DC2064">
      <w:pPr>
        <w:spacing w:after="0"/>
        <w:jc w:val="center"/>
        <w:rPr>
          <w:lang w:eastAsia="ja-JP"/>
        </w:rPr>
        <w:sectPr w:rsidR="00DC2064" w:rsidRPr="00C044FD" w:rsidSect="000A7A87">
          <w:footerReference w:type="default" r:id="rId12"/>
          <w:headerReference w:type="first" r:id="rId13"/>
          <w:footerReference w:type="first" r:id="rId14"/>
          <w:pgSz w:w="12240" w:h="15840"/>
          <w:pgMar w:top="4320" w:right="1440" w:bottom="2160" w:left="4608" w:header="720" w:footer="720" w:gutter="0"/>
          <w:pgNumType w:start="0"/>
          <w:cols w:space="720"/>
          <w:titlePg/>
        </w:sectPr>
      </w:pPr>
    </w:p>
    <w:p w14:paraId="67DDDB22" w14:textId="2FC9468A" w:rsidR="00DC2064" w:rsidRDefault="00DC2064" w:rsidP="00AD2203">
      <w:pPr>
        <w:pStyle w:val="TOC1"/>
      </w:pPr>
    </w:p>
    <w:p w14:paraId="343497A0" w14:textId="77777777" w:rsidR="00DC47A9" w:rsidRPr="00DC47A9" w:rsidRDefault="00DC47A9" w:rsidP="00DC47A9">
      <w:pPr>
        <w:rPr>
          <w:rFonts w:ascii="Arial" w:eastAsiaTheme="majorEastAsia" w:hAnsi="Arial"/>
          <w:lang w:eastAsia="ja-JP"/>
        </w:rPr>
      </w:pPr>
    </w:p>
    <w:p w14:paraId="60A99A0F" w14:textId="77777777" w:rsidR="00DC47A9" w:rsidRPr="00DC47A9" w:rsidRDefault="00DC47A9" w:rsidP="00DC47A9">
      <w:pPr>
        <w:jc w:val="center"/>
        <w:rPr>
          <w:rFonts w:ascii="Arial" w:eastAsiaTheme="majorEastAsia" w:hAnsi="Arial"/>
          <w:lang w:eastAsia="ja-JP"/>
        </w:rPr>
      </w:pPr>
    </w:p>
    <w:p w14:paraId="65881AFC" w14:textId="77777777" w:rsidR="00DC47A9" w:rsidRPr="00DC47A9" w:rsidRDefault="00DC47A9" w:rsidP="00DC47A9">
      <w:pPr>
        <w:rPr>
          <w:rFonts w:ascii="Arial" w:eastAsiaTheme="majorEastAsia" w:hAnsi="Arial"/>
          <w:lang w:eastAsia="ja-JP"/>
        </w:rPr>
      </w:pPr>
    </w:p>
    <w:p w14:paraId="7DE4ED18" w14:textId="77777777" w:rsidR="00DC47A9" w:rsidRPr="00DC47A9" w:rsidRDefault="00DC47A9" w:rsidP="00DC47A9">
      <w:pPr>
        <w:rPr>
          <w:rFonts w:ascii="Arial" w:eastAsiaTheme="majorEastAsia" w:hAnsi="Arial"/>
          <w:lang w:eastAsia="ja-JP"/>
        </w:rPr>
      </w:pPr>
    </w:p>
    <w:p w14:paraId="5268A449" w14:textId="77777777" w:rsidR="00DC47A9" w:rsidRPr="00DC47A9" w:rsidRDefault="00DC47A9" w:rsidP="00DC47A9">
      <w:pPr>
        <w:rPr>
          <w:rFonts w:ascii="Arial" w:eastAsiaTheme="majorEastAsia" w:hAnsi="Arial"/>
          <w:lang w:eastAsia="ja-JP"/>
        </w:rPr>
      </w:pPr>
    </w:p>
    <w:p w14:paraId="13735406" w14:textId="77777777" w:rsidR="00DC47A9" w:rsidRPr="00DC47A9" w:rsidRDefault="00DC47A9" w:rsidP="00DC47A9">
      <w:pPr>
        <w:rPr>
          <w:rFonts w:ascii="Arial" w:eastAsiaTheme="majorEastAsia" w:hAnsi="Arial"/>
          <w:lang w:eastAsia="ja-JP"/>
        </w:rPr>
      </w:pPr>
    </w:p>
    <w:p w14:paraId="4A6B12F1" w14:textId="77777777" w:rsidR="00DC47A9" w:rsidRDefault="00DC47A9" w:rsidP="00DC47A9">
      <w:pPr>
        <w:rPr>
          <w:rFonts w:ascii="Arial" w:eastAsiaTheme="majorEastAsia" w:hAnsi="Arial"/>
          <w:lang w:eastAsia="ja-JP"/>
        </w:rPr>
      </w:pPr>
    </w:p>
    <w:p w14:paraId="03A58982" w14:textId="77777777" w:rsidR="00FB0585" w:rsidRDefault="00FB0585" w:rsidP="00DC47A9">
      <w:pPr>
        <w:rPr>
          <w:rFonts w:ascii="Arial" w:eastAsiaTheme="majorEastAsia" w:hAnsi="Arial"/>
          <w:lang w:eastAsia="ja-JP"/>
        </w:rPr>
      </w:pPr>
    </w:p>
    <w:p w14:paraId="0098EB17" w14:textId="77777777" w:rsidR="00FB0585" w:rsidRDefault="00FB0585" w:rsidP="00DC47A9">
      <w:pPr>
        <w:rPr>
          <w:rFonts w:ascii="Arial" w:eastAsiaTheme="majorEastAsia" w:hAnsi="Arial"/>
          <w:lang w:eastAsia="ja-JP"/>
        </w:rPr>
      </w:pPr>
    </w:p>
    <w:p w14:paraId="057F80F0" w14:textId="2AE53BE4" w:rsidR="00FB0585" w:rsidRDefault="0097078D" w:rsidP="0097078D">
      <w:pPr>
        <w:jc w:val="right"/>
        <w:rPr>
          <w:rFonts w:ascii="Arial" w:eastAsiaTheme="majorEastAsia" w:hAnsi="Arial"/>
          <w:lang w:eastAsia="ja-JP"/>
        </w:rPr>
      </w:pPr>
      <w:r>
        <w:rPr>
          <w:rFonts w:ascii="Arial" w:eastAsiaTheme="majorEastAsia" w:hAnsi="Arial"/>
          <w:lang w:eastAsia="ja-JP"/>
        </w:rPr>
        <w:t>Last Update: 2017/4/7</w:t>
      </w:r>
    </w:p>
    <w:p w14:paraId="078237C8" w14:textId="77777777" w:rsidR="00FB0585" w:rsidRDefault="00FB0585" w:rsidP="00DC47A9">
      <w:pPr>
        <w:rPr>
          <w:rFonts w:ascii="Arial" w:eastAsiaTheme="majorEastAsia" w:hAnsi="Arial"/>
          <w:lang w:eastAsia="ja-JP"/>
        </w:rPr>
      </w:pPr>
    </w:p>
    <w:p w14:paraId="24E48682" w14:textId="1B117140" w:rsidR="00AD2203" w:rsidRDefault="00AD2203" w:rsidP="00AD2203">
      <w:pPr>
        <w:pStyle w:val="ChapterTitle"/>
      </w:pPr>
      <w:r>
        <w:t>Table of Contents</w:t>
      </w:r>
    </w:p>
    <w:p w14:paraId="5817A7E3" w14:textId="77777777" w:rsidR="005762EB" w:rsidRDefault="00AD2203">
      <w:pPr>
        <w:pStyle w:val="TOC1"/>
        <w:rPr>
          <w:rFonts w:asciiTheme="minorHAnsi" w:hAnsiTheme="minorHAnsi" w:cstheme="minorBidi"/>
          <w:b w:val="0"/>
        </w:rPr>
      </w:pPr>
      <w:r>
        <w:fldChar w:fldCharType="begin"/>
      </w:r>
      <w:r>
        <w:instrText xml:space="preserve"> TOC \o "1-1" \h \z \t "Procedure,2" </w:instrText>
      </w:r>
      <w:r>
        <w:fldChar w:fldCharType="separate"/>
      </w:r>
      <w:hyperlink w:anchor="_Toc479593103" w:history="1">
        <w:r w:rsidR="005762EB" w:rsidRPr="00752C25">
          <w:rPr>
            <w:rStyle w:val="Hyperlink"/>
          </w:rPr>
          <w:t>Exercise 1: Navigating to Task List</w:t>
        </w:r>
        <w:r w:rsidR="005762EB">
          <w:rPr>
            <w:webHidden/>
          </w:rPr>
          <w:tab/>
        </w:r>
        <w:r w:rsidR="005762EB">
          <w:rPr>
            <w:webHidden/>
          </w:rPr>
          <w:fldChar w:fldCharType="begin"/>
        </w:r>
        <w:r w:rsidR="005762EB">
          <w:rPr>
            <w:webHidden/>
          </w:rPr>
          <w:instrText xml:space="preserve"> PAGEREF _Toc479593103 \h </w:instrText>
        </w:r>
        <w:r w:rsidR="005762EB">
          <w:rPr>
            <w:webHidden/>
          </w:rPr>
        </w:r>
        <w:r w:rsidR="005762EB">
          <w:rPr>
            <w:webHidden/>
          </w:rPr>
          <w:fldChar w:fldCharType="separate"/>
        </w:r>
        <w:r w:rsidR="005762EB">
          <w:rPr>
            <w:webHidden/>
          </w:rPr>
          <w:t>2</w:t>
        </w:r>
        <w:r w:rsidR="005762EB">
          <w:rPr>
            <w:webHidden/>
          </w:rPr>
          <w:fldChar w:fldCharType="end"/>
        </w:r>
      </w:hyperlink>
    </w:p>
    <w:p w14:paraId="1E90A029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04" w:history="1">
        <w:r w:rsidRPr="00752C25">
          <w:rPr>
            <w:rStyle w:val="Hyperlink"/>
          </w:rPr>
          <w:t>To Log into Hyperion Planning: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D5CFF91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05" w:history="1">
        <w:r w:rsidRPr="00752C25">
          <w:rPr>
            <w:rStyle w:val="Hyperlink"/>
          </w:rPr>
          <w:t>To Navigate to Budget – End User Task List: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3C519C4" w14:textId="77777777" w:rsidR="005762EB" w:rsidRDefault="005762EB">
      <w:pPr>
        <w:pStyle w:val="TOC1"/>
        <w:rPr>
          <w:rFonts w:asciiTheme="minorHAnsi" w:hAnsiTheme="minorHAnsi" w:cstheme="minorBidi"/>
          <w:b w:val="0"/>
        </w:rPr>
      </w:pPr>
      <w:hyperlink w:anchor="_Toc479593106" w:history="1">
        <w:r w:rsidRPr="00752C25">
          <w:rPr>
            <w:rStyle w:val="Hyperlink"/>
          </w:rPr>
          <w:t>Exercise 2: Adjusting Data in a Data Form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B7A67F8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07" w:history="1">
        <w:r w:rsidRPr="00752C25">
          <w:rPr>
            <w:rStyle w:val="Hyperlink"/>
          </w:rPr>
          <w:t>To Open a Form from the Task List and Change Page Members: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1F360EC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08" w:history="1">
        <w:r w:rsidRPr="00752C25">
          <w:rPr>
            <w:rStyle w:val="Hyperlink"/>
          </w:rPr>
          <w:t>To Enter Data in a Form: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0DA10AE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09" w:history="1">
        <w:r w:rsidRPr="00752C25">
          <w:rPr>
            <w:rStyle w:val="Hyperlink"/>
          </w:rPr>
          <w:t>To Copy and Paste Data: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8BEBFF9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10" w:history="1">
        <w:r w:rsidRPr="00752C25">
          <w:rPr>
            <w:rStyle w:val="Hyperlink"/>
          </w:rPr>
          <w:t>To Increase or Decrease Data Values: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8D7885B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11" w:history="1">
        <w:r w:rsidRPr="00752C25">
          <w:rPr>
            <w:rStyle w:val="Hyperlink"/>
          </w:rPr>
          <w:t>To Add a Comment to a Cell: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F96B6D1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12" w:history="1">
        <w:r w:rsidRPr="00752C25">
          <w:rPr>
            <w:rStyle w:val="Hyperlink"/>
          </w:rPr>
          <w:t>To Submit Data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3F04CC3" w14:textId="77777777" w:rsidR="005762EB" w:rsidRDefault="005762EB">
      <w:pPr>
        <w:pStyle w:val="TOC1"/>
        <w:rPr>
          <w:rFonts w:asciiTheme="minorHAnsi" w:hAnsiTheme="minorHAnsi" w:cstheme="minorBidi"/>
          <w:b w:val="0"/>
        </w:rPr>
      </w:pPr>
      <w:hyperlink w:anchor="_Toc479593113" w:history="1">
        <w:r w:rsidRPr="00752C25">
          <w:rPr>
            <w:rStyle w:val="Hyperlink"/>
          </w:rPr>
          <w:t>Exercise 3: Financial Reports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4BDB0B4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14" w:history="1">
        <w:r w:rsidRPr="00752C25">
          <w:rPr>
            <w:rStyle w:val="Hyperlink"/>
          </w:rPr>
          <w:t>To Open a Financial Report from the Task List and select an entity: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4C30B764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15" w:history="1">
        <w:r w:rsidRPr="00752C25">
          <w:rPr>
            <w:rStyle w:val="Hyperlink"/>
          </w:rPr>
          <w:t>To Change the Page of a Financial Report: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03F8548B" w14:textId="77777777" w:rsidR="005762EB" w:rsidRDefault="005762EB">
      <w:pPr>
        <w:pStyle w:val="TOC1"/>
        <w:rPr>
          <w:rFonts w:asciiTheme="minorHAnsi" w:hAnsiTheme="minorHAnsi" w:cstheme="minorBidi"/>
          <w:b w:val="0"/>
        </w:rPr>
      </w:pPr>
      <w:hyperlink w:anchor="_Toc479593116" w:history="1">
        <w:r w:rsidRPr="00752C25">
          <w:rPr>
            <w:rStyle w:val="Hyperlink"/>
          </w:rPr>
          <w:t>Exercise 4: Setting up a Smart View Connection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68D00A79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17" w:history="1">
        <w:r w:rsidRPr="00752C25">
          <w:rPr>
            <w:rStyle w:val="Hyperlink"/>
          </w:rPr>
          <w:t>To Set the Smart View Connection URL: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102EA3B8" w14:textId="77777777" w:rsidR="005762EB" w:rsidRDefault="005762EB">
      <w:pPr>
        <w:pStyle w:val="TOC1"/>
        <w:rPr>
          <w:rFonts w:asciiTheme="minorHAnsi" w:hAnsiTheme="minorHAnsi" w:cstheme="minorBidi"/>
          <w:b w:val="0"/>
        </w:rPr>
      </w:pPr>
      <w:hyperlink w:anchor="_Toc479593118" w:history="1">
        <w:r w:rsidRPr="00752C25">
          <w:rPr>
            <w:rStyle w:val="Hyperlink"/>
          </w:rPr>
          <w:t>Exercise 5: Smart View Ad Hoc Grid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84B8290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19" w:history="1">
        <w:r w:rsidRPr="00752C25">
          <w:rPr>
            <w:rStyle w:val="Hyperlink"/>
          </w:rPr>
          <w:t>To Create an Ad Hoc Grid: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33DCBB69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20" w:history="1">
        <w:r w:rsidRPr="00752C25">
          <w:rPr>
            <w:rStyle w:val="Hyperlink"/>
          </w:rPr>
          <w:t>To Change the Alias Table: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360E709B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21" w:history="1">
        <w:r w:rsidRPr="00752C25">
          <w:rPr>
            <w:rStyle w:val="Hyperlink"/>
          </w:rPr>
          <w:t>To Change the POV: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6302AC65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22" w:history="1">
        <w:r w:rsidRPr="00752C25">
          <w:rPr>
            <w:rStyle w:val="Hyperlink"/>
          </w:rPr>
          <w:t>To Refresh the Grid: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789C8078" w14:textId="77777777" w:rsidR="005762EB" w:rsidRDefault="005762EB">
      <w:pPr>
        <w:pStyle w:val="TOC1"/>
        <w:rPr>
          <w:rFonts w:asciiTheme="minorHAnsi" w:hAnsiTheme="minorHAnsi" w:cstheme="minorBidi"/>
          <w:b w:val="0"/>
        </w:rPr>
      </w:pPr>
      <w:hyperlink w:anchor="_Toc479593123" w:history="1">
        <w:r w:rsidRPr="00752C25">
          <w:rPr>
            <w:rStyle w:val="Hyperlink"/>
          </w:rPr>
          <w:t>Exercise 6: Smart View Ad Hoc Functionality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26F97D5F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24" w:history="1">
        <w:r w:rsidRPr="00752C25">
          <w:rPr>
            <w:rStyle w:val="Hyperlink"/>
          </w:rPr>
          <w:t>To Create Free Form Grid: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4C4B7011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25" w:history="1">
        <w:r w:rsidRPr="00752C25">
          <w:rPr>
            <w:rStyle w:val="Hyperlink"/>
          </w:rPr>
          <w:t>To Zoom In and Out of Members: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05170BC1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26" w:history="1">
        <w:r w:rsidRPr="00752C25">
          <w:rPr>
            <w:rStyle w:val="Hyperlink"/>
          </w:rPr>
          <w:t>To Pivot Members: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602A9AD7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27" w:history="1">
        <w:r w:rsidRPr="00752C25">
          <w:rPr>
            <w:rStyle w:val="Hyperlink"/>
          </w:rPr>
          <w:t>To Keep and Remove Members from the Grid: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5D831EFE" w14:textId="77777777" w:rsidR="005762EB" w:rsidRDefault="005762EB">
      <w:pPr>
        <w:pStyle w:val="TOC1"/>
        <w:rPr>
          <w:rFonts w:asciiTheme="minorHAnsi" w:hAnsiTheme="minorHAnsi" w:cstheme="minorBidi"/>
          <w:b w:val="0"/>
        </w:rPr>
      </w:pPr>
      <w:hyperlink w:anchor="_Toc479593128" w:history="1">
        <w:r w:rsidRPr="00752C25">
          <w:rPr>
            <w:rStyle w:val="Hyperlink"/>
          </w:rPr>
          <w:t>Exercise 6: Smart View Ad Hoc Additional Functionality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0A48DDE7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29" w:history="1">
        <w:r w:rsidRPr="00752C25">
          <w:rPr>
            <w:rStyle w:val="Hyperlink"/>
          </w:rPr>
          <w:t>To Create a Query Using Query Designer: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2875A26A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30" w:history="1">
        <w:r w:rsidRPr="00752C25">
          <w:rPr>
            <w:rStyle w:val="Hyperlink"/>
          </w:rPr>
          <w:t>To Format an Ad Hoc Grid: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14:paraId="43E47887" w14:textId="77777777" w:rsidR="005762EB" w:rsidRDefault="005762EB">
      <w:pPr>
        <w:pStyle w:val="TOC2"/>
        <w:rPr>
          <w:rFonts w:asciiTheme="minorHAnsi" w:hAnsiTheme="minorHAnsi" w:cstheme="minorBidi"/>
        </w:rPr>
      </w:pPr>
      <w:hyperlink w:anchor="_Toc479593131" w:history="1">
        <w:r w:rsidRPr="00752C25">
          <w:rPr>
            <w:rStyle w:val="Hyperlink"/>
          </w:rPr>
          <w:t>To Create a Cascade Report: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_Toc479593131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108F650D" w14:textId="064D0B18" w:rsidR="0078178B" w:rsidRDefault="00AD2203" w:rsidP="0078178B">
      <w:pPr>
        <w:pStyle w:val="Heading1"/>
      </w:pPr>
      <w:r>
        <w:fldChar w:fldCharType="end"/>
      </w:r>
      <w:bookmarkStart w:id="0" w:name="_Toc479593103"/>
      <w:r w:rsidR="00045036">
        <w:t>Exercise 1: Navigating to Task List</w:t>
      </w:r>
      <w:bookmarkEnd w:id="0"/>
    </w:p>
    <w:p w14:paraId="68245240" w14:textId="1EAB5749" w:rsidR="0078178B" w:rsidRPr="00147B99" w:rsidRDefault="00045036" w:rsidP="0078178B">
      <w:r>
        <w:t xml:space="preserve">GOAL: In this exercise users will log into the Hyperion Planning application and navigate to the Budget – </w:t>
      </w:r>
      <w:r w:rsidR="00D7528F">
        <w:t>End User</w:t>
      </w:r>
      <w:r>
        <w:t xml:space="preserve"> Task List. </w:t>
      </w:r>
    </w:p>
    <w:p w14:paraId="2921C76B" w14:textId="77777777" w:rsidR="00045036" w:rsidRDefault="00045036" w:rsidP="0078178B">
      <w:pPr>
        <w:pStyle w:val="Procedure"/>
        <w:tabs>
          <w:tab w:val="left" w:pos="5745"/>
          <w:tab w:val="right" w:pos="8640"/>
        </w:tabs>
        <w:ind w:left="360" w:hanging="360"/>
      </w:pPr>
      <w:bookmarkStart w:id="1" w:name="_Toc479593104"/>
      <w:r>
        <w:t>To Log into Hyperion Planning:</w:t>
      </w:r>
      <w:bookmarkEnd w:id="1"/>
    </w:p>
    <w:p w14:paraId="044122DD" w14:textId="2C9C17AD" w:rsidR="00045036" w:rsidRDefault="00045036" w:rsidP="003623B7">
      <w:pPr>
        <w:pStyle w:val="Steps"/>
      </w:pPr>
      <w:r>
        <w:t xml:space="preserve">Open </w:t>
      </w:r>
      <w:r w:rsidRPr="006D0D0E">
        <w:rPr>
          <w:b/>
        </w:rPr>
        <w:t>Mozilla Firefox</w:t>
      </w:r>
      <w:r>
        <w:t>.</w:t>
      </w:r>
    </w:p>
    <w:p w14:paraId="0E7B55ED" w14:textId="4D80E7E5" w:rsidR="00045036" w:rsidRDefault="00045036" w:rsidP="003623B7">
      <w:pPr>
        <w:pStyle w:val="Steps"/>
      </w:pPr>
      <w:r>
        <w:t xml:space="preserve">Navigate </w:t>
      </w:r>
      <w:r w:rsidR="00D26695">
        <w:t xml:space="preserve">to </w:t>
      </w:r>
      <w:hyperlink r:id="rId15" w:history="1">
        <w:r w:rsidRPr="00045036">
          <w:rPr>
            <w:rStyle w:val="Hyperlink"/>
          </w:rPr>
          <w:t>https://hypwebpp.ad.wayne.edu/workspace/index.jsp</w:t>
        </w:r>
      </w:hyperlink>
      <w:r>
        <w:t>.</w:t>
      </w:r>
    </w:p>
    <w:p w14:paraId="5C4D4434" w14:textId="057E2DE0" w:rsidR="00045036" w:rsidRDefault="00045036" w:rsidP="003623B7">
      <w:pPr>
        <w:pStyle w:val="Steps"/>
      </w:pPr>
      <w:r>
        <w:t xml:space="preserve">In the </w:t>
      </w:r>
      <w:r>
        <w:rPr>
          <w:b/>
        </w:rPr>
        <w:t>User</w:t>
      </w:r>
      <w:r w:rsidR="007720C4">
        <w:rPr>
          <w:b/>
        </w:rPr>
        <w:t xml:space="preserve"> N</w:t>
      </w:r>
      <w:r>
        <w:rPr>
          <w:b/>
        </w:rPr>
        <w:t xml:space="preserve">ame </w:t>
      </w:r>
      <w:r>
        <w:t xml:space="preserve">field, enter your </w:t>
      </w:r>
      <w:r>
        <w:rPr>
          <w:b/>
        </w:rPr>
        <w:t>Pipeline</w:t>
      </w:r>
      <w:r>
        <w:t xml:space="preserve"> </w:t>
      </w:r>
      <w:r>
        <w:rPr>
          <w:b/>
        </w:rPr>
        <w:t>ID</w:t>
      </w:r>
      <w:r>
        <w:t>.</w:t>
      </w:r>
    </w:p>
    <w:p w14:paraId="50AD7304" w14:textId="25E32C2C" w:rsidR="00045036" w:rsidRDefault="00045036" w:rsidP="003623B7">
      <w:pPr>
        <w:pStyle w:val="Steps"/>
      </w:pPr>
      <w:r>
        <w:t xml:space="preserve">In the </w:t>
      </w:r>
      <w:r>
        <w:rPr>
          <w:b/>
        </w:rPr>
        <w:t xml:space="preserve">Password </w:t>
      </w:r>
      <w:r>
        <w:t>field, enter your password.</w:t>
      </w:r>
    </w:p>
    <w:p w14:paraId="081EEFD3" w14:textId="66743352" w:rsidR="00045036" w:rsidRDefault="00045036" w:rsidP="003623B7">
      <w:pPr>
        <w:pStyle w:val="Steps"/>
      </w:pPr>
      <w:r>
        <w:t xml:space="preserve">Click </w:t>
      </w:r>
      <w:r>
        <w:rPr>
          <w:b/>
        </w:rPr>
        <w:t xml:space="preserve">Log </w:t>
      </w:r>
      <w:r w:rsidR="007720C4">
        <w:rPr>
          <w:b/>
        </w:rPr>
        <w:t>O</w:t>
      </w:r>
      <w:r>
        <w:rPr>
          <w:b/>
        </w:rPr>
        <w:t>n</w:t>
      </w:r>
      <w:r>
        <w:t>.</w:t>
      </w:r>
    </w:p>
    <w:p w14:paraId="28901AD8" w14:textId="468E8239" w:rsidR="007720C4" w:rsidRDefault="006A02DF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6426AAC2" wp14:editId="331B3B09">
            <wp:extent cx="3810000" cy="23116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1053" cy="232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304E" w14:textId="77777777" w:rsidR="00045036" w:rsidRDefault="00045036" w:rsidP="003623B7">
      <w:pPr>
        <w:pStyle w:val="Steps"/>
        <w:numPr>
          <w:ilvl w:val="0"/>
          <w:numId w:val="0"/>
        </w:numPr>
        <w:ind w:left="720"/>
      </w:pPr>
    </w:p>
    <w:p w14:paraId="789466EE" w14:textId="77777777" w:rsidR="003623B7" w:rsidRDefault="003623B7">
      <w:pPr>
        <w:rPr>
          <w:rFonts w:ascii="Arial" w:eastAsia="Times New Roman" w:hAnsi="Arial" w:cs="Times New Roman"/>
          <w:b/>
          <w:szCs w:val="24"/>
        </w:rPr>
      </w:pPr>
      <w:r>
        <w:br w:type="page"/>
      </w:r>
    </w:p>
    <w:p w14:paraId="72E421C2" w14:textId="064E7FB9" w:rsidR="00045036" w:rsidRDefault="00045036" w:rsidP="00045036">
      <w:pPr>
        <w:pStyle w:val="Procedure"/>
      </w:pPr>
      <w:bookmarkStart w:id="2" w:name="_Toc479593105"/>
      <w:r>
        <w:t xml:space="preserve">To Navigate to Budget – </w:t>
      </w:r>
      <w:r w:rsidR="005E42C5">
        <w:t xml:space="preserve">End User </w:t>
      </w:r>
      <w:r>
        <w:t>Task List:</w:t>
      </w:r>
      <w:bookmarkEnd w:id="2"/>
    </w:p>
    <w:p w14:paraId="6486FAAE" w14:textId="6ECBE0EF" w:rsidR="00753BC9" w:rsidRDefault="00753BC9" w:rsidP="003623B7">
      <w:pPr>
        <w:pStyle w:val="Steps"/>
        <w:numPr>
          <w:ilvl w:val="0"/>
          <w:numId w:val="29"/>
        </w:numPr>
      </w:pPr>
      <w:r>
        <w:t xml:space="preserve">Click </w:t>
      </w:r>
      <w:r w:rsidRPr="00DC50FA">
        <w:rPr>
          <w:b/>
        </w:rPr>
        <w:t xml:space="preserve">Navigate &gt; </w:t>
      </w:r>
      <w:r w:rsidR="00DC50FA" w:rsidRPr="00DC50FA">
        <w:rPr>
          <w:b/>
        </w:rPr>
        <w:t xml:space="preserve">Application &gt; </w:t>
      </w:r>
      <w:r w:rsidR="008A1DBD" w:rsidRPr="00DC50FA">
        <w:rPr>
          <w:b/>
        </w:rPr>
        <w:t>Planning &gt; WSUPLN</w:t>
      </w:r>
      <w:r w:rsidR="008A1DBD">
        <w:t>.</w:t>
      </w:r>
    </w:p>
    <w:p w14:paraId="39841045" w14:textId="0AF8DC3B" w:rsidR="008A1DBD" w:rsidRDefault="008A1DBD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08258C0B" wp14:editId="097951D7">
            <wp:extent cx="3257143" cy="1447619"/>
            <wp:effectExtent l="19050" t="19050" r="19685" b="196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1447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4547F3" w14:textId="1F232B1B" w:rsidR="008A1DBD" w:rsidRDefault="006A02DF" w:rsidP="006A02DF">
      <w:pPr>
        <w:pStyle w:val="Steps"/>
        <w:numPr>
          <w:ilvl w:val="0"/>
          <w:numId w:val="0"/>
        </w:numPr>
        <w:ind w:left="720" w:hanging="360"/>
      </w:pPr>
      <w:r>
        <w:tab/>
      </w:r>
      <w:r>
        <w:rPr>
          <w:noProof/>
        </w:rPr>
        <w:drawing>
          <wp:inline distT="0" distB="0" distL="0" distR="0" wp14:anchorId="233976CA" wp14:editId="6E8EDDE6">
            <wp:extent cx="2733333" cy="1847619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3333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6284E" w14:textId="52FE1C8D" w:rsidR="001077AA" w:rsidRDefault="00045036" w:rsidP="003623B7">
      <w:pPr>
        <w:pStyle w:val="Steps"/>
      </w:pPr>
      <w:r>
        <w:t xml:space="preserve">Right click </w:t>
      </w:r>
      <w:r w:rsidRPr="006138DC">
        <w:rPr>
          <w:b/>
        </w:rPr>
        <w:t xml:space="preserve">Budget – </w:t>
      </w:r>
      <w:r w:rsidR="009B0CB4">
        <w:rPr>
          <w:b/>
        </w:rPr>
        <w:t>End User</w:t>
      </w:r>
      <w:r>
        <w:t>.</w:t>
      </w:r>
    </w:p>
    <w:p w14:paraId="5BFA14DC" w14:textId="77777777" w:rsidR="001077AA" w:rsidRDefault="001077AA">
      <w:pPr>
        <w:rPr>
          <w:rFonts w:eastAsiaTheme="majorEastAsia" w:cs="Times New Roman"/>
        </w:rPr>
      </w:pPr>
      <w:r>
        <w:br w:type="page"/>
      </w:r>
    </w:p>
    <w:p w14:paraId="79C388A6" w14:textId="36A0F74D" w:rsidR="00045036" w:rsidRDefault="00045036" w:rsidP="003623B7">
      <w:pPr>
        <w:pStyle w:val="Steps"/>
      </w:pPr>
      <w:r>
        <w:t xml:space="preserve">Click </w:t>
      </w:r>
      <w:r w:rsidR="008A1DBD" w:rsidRPr="001077AA">
        <w:rPr>
          <w:b/>
        </w:rPr>
        <w:t>Expand All B</w:t>
      </w:r>
      <w:r w:rsidRPr="001077AA">
        <w:rPr>
          <w:b/>
        </w:rPr>
        <w:t>elow</w:t>
      </w:r>
      <w:r>
        <w:t>.</w:t>
      </w:r>
    </w:p>
    <w:p w14:paraId="583C1957" w14:textId="5E2629B5" w:rsidR="008A1DBD" w:rsidRPr="008A1DBD" w:rsidRDefault="009B0CB4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791ADA3E" wp14:editId="32D87F27">
            <wp:extent cx="2380953" cy="1600000"/>
            <wp:effectExtent l="19050" t="19050" r="19685" b="196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0953" cy="1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46FCEC" w14:textId="315156F1" w:rsidR="00A33ECF" w:rsidRDefault="00A33ECF" w:rsidP="00A33ECF">
      <w:pPr>
        <w:pStyle w:val="Heading1"/>
      </w:pPr>
      <w:bookmarkStart w:id="3" w:name="_Toc479593106"/>
      <w:r>
        <w:t>Exercise 2: Adjusting Data in a Data Form</w:t>
      </w:r>
      <w:bookmarkEnd w:id="3"/>
    </w:p>
    <w:p w14:paraId="4A9D55C8" w14:textId="0F7D9796" w:rsidR="00A33ECF" w:rsidRDefault="00A33ECF" w:rsidP="00A33ECF">
      <w:r>
        <w:t>GOAL: In this exercise users will open a form in the Budget – OPBA Task List, type data in the form cells, copy and paste data into cells, adjust values by a percentage, add a comment to a cell, and attach a document to a cell.</w:t>
      </w:r>
    </w:p>
    <w:p w14:paraId="6FEAD015" w14:textId="059768E2" w:rsidR="00045036" w:rsidRDefault="00A33ECF" w:rsidP="00A33ECF">
      <w:pPr>
        <w:pStyle w:val="Procedure"/>
      </w:pPr>
      <w:bookmarkStart w:id="4" w:name="_Toc479593107"/>
      <w:r>
        <w:t>To Open a Form from the Task List</w:t>
      </w:r>
      <w:r w:rsidR="008A1DBD">
        <w:t xml:space="preserve"> and Change Page Members</w:t>
      </w:r>
      <w:r>
        <w:t>:</w:t>
      </w:r>
      <w:bookmarkEnd w:id="4"/>
    </w:p>
    <w:p w14:paraId="7A16297D" w14:textId="7EAD3AE4" w:rsidR="00A33ECF" w:rsidRPr="008A1DBD" w:rsidRDefault="008A1DBD" w:rsidP="003623B7">
      <w:pPr>
        <w:pStyle w:val="Steps"/>
        <w:numPr>
          <w:ilvl w:val="0"/>
          <w:numId w:val="27"/>
        </w:numPr>
      </w:pPr>
      <w:r>
        <w:t xml:space="preserve">Click </w:t>
      </w:r>
      <w:r w:rsidR="009B0CB4">
        <w:rPr>
          <w:b/>
        </w:rPr>
        <w:t>4.3.1 – Enter Next Year’s Budget</w:t>
      </w:r>
      <w:r>
        <w:t>.</w:t>
      </w:r>
    </w:p>
    <w:p w14:paraId="7085655A" w14:textId="0C2828B1" w:rsidR="008A1DBD" w:rsidRPr="008A1DBD" w:rsidRDefault="006A02DF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7BADB2F0" wp14:editId="51B69A92">
            <wp:extent cx="4371429" cy="484761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4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04E9" w14:textId="6C6EF898" w:rsidR="008A1DBD" w:rsidRDefault="008A1DBD" w:rsidP="003623B7">
      <w:pPr>
        <w:pStyle w:val="Steps"/>
        <w:numPr>
          <w:ilvl w:val="0"/>
          <w:numId w:val="27"/>
        </w:numPr>
      </w:pPr>
      <w:r>
        <w:t xml:space="preserve">Click the </w:t>
      </w:r>
      <w:r w:rsidRPr="003623B7">
        <w:rPr>
          <w:b/>
        </w:rPr>
        <w:t xml:space="preserve">Entity </w:t>
      </w:r>
      <w:r>
        <w:t>page drop-down.</w:t>
      </w:r>
    </w:p>
    <w:p w14:paraId="7843D2E8" w14:textId="6594FE4E" w:rsidR="008A1DBD" w:rsidRDefault="006A02DF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FECF03F" wp14:editId="3F2E73C3">
            <wp:extent cx="4715313" cy="904875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7409" cy="90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5386" w14:textId="64024F36" w:rsidR="001077AA" w:rsidRDefault="008A1DBD" w:rsidP="003623B7">
      <w:pPr>
        <w:pStyle w:val="Steps"/>
        <w:numPr>
          <w:ilvl w:val="0"/>
          <w:numId w:val="27"/>
        </w:numPr>
      </w:pPr>
      <w:r>
        <w:t>Select an appropriate entity.</w:t>
      </w:r>
    </w:p>
    <w:p w14:paraId="47A5B6F7" w14:textId="77777777" w:rsidR="001077AA" w:rsidRDefault="001077AA">
      <w:pPr>
        <w:rPr>
          <w:rFonts w:eastAsiaTheme="majorEastAsia" w:cs="Times New Roman"/>
        </w:rPr>
      </w:pPr>
      <w:r>
        <w:br w:type="page"/>
      </w:r>
    </w:p>
    <w:p w14:paraId="7FE417B8" w14:textId="00122C46" w:rsidR="008A1DBD" w:rsidRDefault="008A1DBD" w:rsidP="003623B7">
      <w:pPr>
        <w:pStyle w:val="Steps"/>
        <w:numPr>
          <w:ilvl w:val="0"/>
          <w:numId w:val="27"/>
        </w:numPr>
      </w:pPr>
      <w:r>
        <w:t xml:space="preserve">Click </w:t>
      </w:r>
      <w:r w:rsidRPr="003623B7">
        <w:rPr>
          <w:b/>
        </w:rPr>
        <w:t>Go</w:t>
      </w:r>
      <w:r>
        <w:t>.</w:t>
      </w:r>
    </w:p>
    <w:p w14:paraId="6D1007A5" w14:textId="1B643F5B" w:rsidR="006A02DF" w:rsidRDefault="00A02245" w:rsidP="006A02DF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6FDF58C7" wp14:editId="665DB883">
            <wp:extent cx="5409524" cy="809524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FFDB0" w14:textId="0DAC8E52" w:rsidR="00A33ECF" w:rsidRDefault="00A33ECF" w:rsidP="00A33ECF">
      <w:pPr>
        <w:pStyle w:val="Procedure"/>
      </w:pPr>
      <w:bookmarkStart w:id="5" w:name="_Toc479593108"/>
      <w:r>
        <w:t>To Enter Data in a Form:</w:t>
      </w:r>
      <w:bookmarkEnd w:id="5"/>
    </w:p>
    <w:p w14:paraId="598991D5" w14:textId="17107E58" w:rsidR="00A33ECF" w:rsidRDefault="008A1DBD" w:rsidP="003623B7">
      <w:pPr>
        <w:pStyle w:val="Steps"/>
        <w:numPr>
          <w:ilvl w:val="0"/>
          <w:numId w:val="26"/>
        </w:numPr>
      </w:pPr>
      <w:r>
        <w:t xml:space="preserve">In </w:t>
      </w:r>
      <w:r w:rsidR="009D3341">
        <w:t xml:space="preserve">612 – Non Academic Classifications </w:t>
      </w:r>
      <w:r w:rsidR="004B09C8">
        <w:t>Budget Pool</w:t>
      </w:r>
      <w:r w:rsidR="009D3341">
        <w:t xml:space="preserve"> FY18</w:t>
      </w:r>
      <w:r>
        <w:t xml:space="preserve"> Reduction cell, enter </w:t>
      </w:r>
      <w:r w:rsidRPr="001077AA">
        <w:rPr>
          <w:b/>
        </w:rPr>
        <w:t>-</w:t>
      </w:r>
      <w:r w:rsidR="009D3341">
        <w:rPr>
          <w:b/>
        </w:rPr>
        <w:t>20000</w:t>
      </w:r>
      <w:r>
        <w:t>.</w:t>
      </w:r>
    </w:p>
    <w:p w14:paraId="4FD35C6B" w14:textId="76E0851C" w:rsidR="008A1DBD" w:rsidRDefault="008A1DBD" w:rsidP="003623B7">
      <w:pPr>
        <w:pStyle w:val="Steps"/>
        <w:numPr>
          <w:ilvl w:val="0"/>
          <w:numId w:val="26"/>
        </w:numPr>
      </w:pPr>
      <w:r>
        <w:t xml:space="preserve">In </w:t>
      </w:r>
      <w:r w:rsidR="009D3341">
        <w:t>612 – Non Academic Classifications Budget Pool FY18</w:t>
      </w:r>
      <w:r>
        <w:t xml:space="preserve"> Reallocation cell, enter </w:t>
      </w:r>
      <w:r w:rsidR="009D3341">
        <w:rPr>
          <w:b/>
        </w:rPr>
        <w:t>1000</w:t>
      </w:r>
    </w:p>
    <w:p w14:paraId="1F1D866F" w14:textId="23A8A1F8" w:rsidR="00C12CBC" w:rsidRDefault="009D3341" w:rsidP="004851DB">
      <w:pPr>
        <w:pStyle w:val="Steps"/>
        <w:numPr>
          <w:ilvl w:val="0"/>
          <w:numId w:val="0"/>
        </w:numPr>
        <w:ind w:left="720"/>
        <w:rPr>
          <w:rFonts w:ascii="Arial" w:eastAsia="Times New Roman" w:hAnsi="Arial"/>
          <w:b/>
          <w:szCs w:val="24"/>
        </w:rPr>
      </w:pPr>
      <w:r>
        <w:rPr>
          <w:noProof/>
        </w:rPr>
        <w:drawing>
          <wp:inline distT="0" distB="0" distL="0" distR="0" wp14:anchorId="5172E669" wp14:editId="3FFE3A76">
            <wp:extent cx="5657143" cy="3304762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3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E7F29" w14:textId="64FFB5CE" w:rsidR="00045036" w:rsidRDefault="00A33ECF" w:rsidP="0078178B">
      <w:pPr>
        <w:pStyle w:val="Procedure"/>
        <w:tabs>
          <w:tab w:val="left" w:pos="5745"/>
          <w:tab w:val="right" w:pos="8640"/>
        </w:tabs>
        <w:ind w:left="360" w:hanging="360"/>
      </w:pPr>
      <w:bookmarkStart w:id="6" w:name="_Toc479593109"/>
      <w:r>
        <w:t>To Copy and Paste Data:</w:t>
      </w:r>
      <w:bookmarkEnd w:id="6"/>
    </w:p>
    <w:p w14:paraId="1034AE66" w14:textId="5839F0F7" w:rsidR="008A1DBD" w:rsidRPr="008A1DBD" w:rsidRDefault="008A1DBD" w:rsidP="003623B7">
      <w:pPr>
        <w:pStyle w:val="Steps"/>
        <w:numPr>
          <w:ilvl w:val="0"/>
          <w:numId w:val="25"/>
        </w:numPr>
      </w:pPr>
      <w:r>
        <w:t xml:space="preserve">Click and drag to select all of the cells used in the previous </w:t>
      </w:r>
      <w:r w:rsidRPr="008A1DBD">
        <w:t>section</w:t>
      </w:r>
      <w:r>
        <w:t xml:space="preserve"> (</w:t>
      </w:r>
      <w:r w:rsidR="004851DB" w:rsidRPr="004851DB">
        <w:rPr>
          <w:b/>
        </w:rPr>
        <w:t>612 – Non Academic Classifications Budget Pool FY18</w:t>
      </w:r>
      <w:r w:rsidRPr="004851DB">
        <w:rPr>
          <w:b/>
        </w:rPr>
        <w:t xml:space="preserve">: </w:t>
      </w:r>
      <w:r w:rsidRPr="003623B7">
        <w:rPr>
          <w:b/>
        </w:rPr>
        <w:t>Reduction, Adjustment, Initiatives, and Reallocation</w:t>
      </w:r>
      <w:r>
        <w:t>)</w:t>
      </w:r>
      <w:r w:rsidRPr="003623B7">
        <w:rPr>
          <w:b/>
        </w:rPr>
        <w:t>.</w:t>
      </w:r>
    </w:p>
    <w:p w14:paraId="7C9D4E86" w14:textId="77777777" w:rsidR="004851DB" w:rsidRDefault="004851DB" w:rsidP="004851DB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BE0E937" wp14:editId="3E5FA4FE">
            <wp:extent cx="5419048" cy="3333333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3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E917BBE" w14:textId="12A628EF" w:rsidR="004D2134" w:rsidRDefault="006539FF" w:rsidP="004851DB">
      <w:pPr>
        <w:pStyle w:val="Steps"/>
        <w:numPr>
          <w:ilvl w:val="0"/>
          <w:numId w:val="25"/>
        </w:numPr>
      </w:pPr>
      <w:r>
        <w:t xml:space="preserve">Right-click the highlighted cells and click </w:t>
      </w:r>
      <w:r w:rsidRPr="004851DB">
        <w:rPr>
          <w:b/>
        </w:rPr>
        <w:t>Edit &gt; Copy</w:t>
      </w:r>
      <w:r w:rsidR="004D2134">
        <w:t>.</w:t>
      </w:r>
    </w:p>
    <w:p w14:paraId="570EADDC" w14:textId="78B67A0A" w:rsidR="00662880" w:rsidRDefault="00043AE8" w:rsidP="006539FF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0B74D9EE" wp14:editId="1CD94286">
            <wp:extent cx="2580952" cy="2580952"/>
            <wp:effectExtent l="0" t="0" r="0" b="0"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0952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3959C" w14:textId="34C28670" w:rsidR="004D2134" w:rsidRDefault="00F23A2C" w:rsidP="003623B7">
      <w:pPr>
        <w:pStyle w:val="Steps"/>
        <w:numPr>
          <w:ilvl w:val="0"/>
          <w:numId w:val="25"/>
        </w:numPr>
        <w:rPr>
          <w:b/>
        </w:rPr>
      </w:pPr>
      <w:r>
        <w:t xml:space="preserve">Right </w:t>
      </w:r>
      <w:r w:rsidR="004D2134">
        <w:t xml:space="preserve">Click </w:t>
      </w:r>
      <w:r w:rsidRPr="00F23A2C">
        <w:t>6113 – Academic Staff, Represented</w:t>
      </w:r>
      <w:r>
        <w:t>, Reduction cell</w:t>
      </w:r>
      <w:r w:rsidRPr="00F23A2C">
        <w:t>,</w:t>
      </w:r>
      <w:r w:rsidRPr="00F23A2C">
        <w:rPr>
          <w:b/>
        </w:rPr>
        <w:t xml:space="preserve"> Edit</w:t>
      </w:r>
      <w:r w:rsidRPr="00F23A2C">
        <w:rPr>
          <w:b/>
        </w:rPr>
        <w:sym w:font="Wingdings" w:char="F0E0"/>
      </w:r>
      <w:r w:rsidRPr="00F23A2C">
        <w:rPr>
          <w:b/>
        </w:rPr>
        <w:t>Paste</w:t>
      </w:r>
    </w:p>
    <w:p w14:paraId="160A39ED" w14:textId="26268517" w:rsidR="00F23A2C" w:rsidRPr="00F23A2C" w:rsidRDefault="00043AE8" w:rsidP="00F23A2C">
      <w:pPr>
        <w:pStyle w:val="Steps"/>
        <w:numPr>
          <w:ilvl w:val="0"/>
          <w:numId w:val="0"/>
        </w:numPr>
        <w:ind w:left="720"/>
        <w:rPr>
          <w:b/>
        </w:rPr>
      </w:pPr>
      <w:r>
        <w:rPr>
          <w:noProof/>
        </w:rPr>
        <w:drawing>
          <wp:inline distT="0" distB="0" distL="0" distR="0" wp14:anchorId="2ECC8AC3" wp14:editId="77F438A6">
            <wp:extent cx="2590476" cy="2533333"/>
            <wp:effectExtent l="0" t="0" r="635" b="635"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01FFD" w14:textId="485F0118" w:rsidR="00C12CBC" w:rsidRDefault="00F23A2C" w:rsidP="00F23A2C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7FB9D4A6" wp14:editId="171FE9D4">
            <wp:extent cx="5390476" cy="3257143"/>
            <wp:effectExtent l="0" t="0" r="1270" b="635"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3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4764F" w14:textId="10E20461" w:rsidR="004D2134" w:rsidRDefault="004D2134" w:rsidP="003623B7">
      <w:pPr>
        <w:pStyle w:val="Steps"/>
        <w:numPr>
          <w:ilvl w:val="0"/>
          <w:numId w:val="0"/>
        </w:numPr>
        <w:ind w:left="720"/>
      </w:pPr>
    </w:p>
    <w:p w14:paraId="7A8904D9" w14:textId="77777777" w:rsidR="00041A6A" w:rsidRDefault="00041A6A" w:rsidP="009866B6">
      <w:pPr>
        <w:pStyle w:val="Procedure"/>
      </w:pPr>
    </w:p>
    <w:p w14:paraId="5A64DC87" w14:textId="7587997E" w:rsidR="00A33ECF" w:rsidRDefault="00A33ECF" w:rsidP="009866B6">
      <w:pPr>
        <w:pStyle w:val="Procedure"/>
      </w:pPr>
      <w:bookmarkStart w:id="7" w:name="_Toc479593110"/>
      <w:r>
        <w:t xml:space="preserve">To </w:t>
      </w:r>
      <w:r w:rsidR="009866B6">
        <w:t>Increase or Decrease Data Values</w:t>
      </w:r>
      <w:r>
        <w:t>:</w:t>
      </w:r>
      <w:bookmarkEnd w:id="7"/>
    </w:p>
    <w:p w14:paraId="43977DEE" w14:textId="1E54F1AC" w:rsidR="00041A6A" w:rsidRDefault="00041A6A" w:rsidP="003623B7">
      <w:pPr>
        <w:pStyle w:val="Steps"/>
        <w:numPr>
          <w:ilvl w:val="0"/>
          <w:numId w:val="21"/>
        </w:numPr>
      </w:pPr>
      <w:r>
        <w:t xml:space="preserve">Right-click </w:t>
      </w:r>
      <w:r w:rsidR="00043AE8">
        <w:rPr>
          <w:b/>
        </w:rPr>
        <w:t>6113 – Academic Staff, Represented</w:t>
      </w:r>
      <w:proofErr w:type="gramStart"/>
      <w:r w:rsidR="00043AE8">
        <w:rPr>
          <w:b/>
        </w:rPr>
        <w:t>,  FY18</w:t>
      </w:r>
      <w:proofErr w:type="gramEnd"/>
      <w:r w:rsidRPr="002C01D0">
        <w:rPr>
          <w:b/>
        </w:rPr>
        <w:t xml:space="preserve"> </w:t>
      </w:r>
      <w:r w:rsidR="00B50A53">
        <w:rPr>
          <w:b/>
        </w:rPr>
        <w:t>Reduction</w:t>
      </w:r>
      <w:r>
        <w:t>.</w:t>
      </w:r>
    </w:p>
    <w:p w14:paraId="59FDC67D" w14:textId="39B8B1AB" w:rsidR="00041A6A" w:rsidRDefault="00041A6A" w:rsidP="003623B7">
      <w:pPr>
        <w:pStyle w:val="Steps"/>
        <w:numPr>
          <w:ilvl w:val="0"/>
          <w:numId w:val="21"/>
        </w:numPr>
      </w:pPr>
      <w:r>
        <w:t xml:space="preserve">Click </w:t>
      </w:r>
      <w:r w:rsidRPr="002C01D0">
        <w:rPr>
          <w:b/>
        </w:rPr>
        <w:t>Adjust</w:t>
      </w:r>
      <w:r>
        <w:t xml:space="preserve"> &gt; </w:t>
      </w:r>
      <w:r w:rsidRPr="002C01D0">
        <w:rPr>
          <w:b/>
        </w:rPr>
        <w:t>Adjust Data</w:t>
      </w:r>
      <w:r>
        <w:t>.</w:t>
      </w:r>
    </w:p>
    <w:p w14:paraId="7D84BB91" w14:textId="2D919413" w:rsidR="00041A6A" w:rsidRDefault="00043AE8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44EA5B18" wp14:editId="6DB5786A">
            <wp:extent cx="5390476" cy="3247619"/>
            <wp:effectExtent l="0" t="0" r="1270" b="0"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3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019C0" w14:textId="385F59F0" w:rsidR="00041A6A" w:rsidRDefault="00041A6A" w:rsidP="003623B7">
      <w:pPr>
        <w:pStyle w:val="Steps"/>
        <w:numPr>
          <w:ilvl w:val="0"/>
          <w:numId w:val="21"/>
        </w:numPr>
      </w:pPr>
      <w:r>
        <w:t xml:space="preserve">Click </w:t>
      </w:r>
      <w:r w:rsidRPr="002C01D0">
        <w:rPr>
          <w:b/>
        </w:rPr>
        <w:t>By Percentage</w:t>
      </w:r>
      <w:r>
        <w:t>.</w:t>
      </w:r>
    </w:p>
    <w:p w14:paraId="1B3AC334" w14:textId="409523F3" w:rsidR="00041A6A" w:rsidRDefault="00041A6A" w:rsidP="003623B7">
      <w:pPr>
        <w:pStyle w:val="Steps"/>
        <w:numPr>
          <w:ilvl w:val="0"/>
          <w:numId w:val="21"/>
        </w:numPr>
      </w:pPr>
      <w:r>
        <w:t xml:space="preserve">Click </w:t>
      </w:r>
      <w:r w:rsidRPr="002C01D0">
        <w:rPr>
          <w:b/>
        </w:rPr>
        <w:t>Decrease by</w:t>
      </w:r>
      <w:r>
        <w:t>.</w:t>
      </w:r>
    </w:p>
    <w:p w14:paraId="5FB0ACEC" w14:textId="2A99F922" w:rsidR="002C01D0" w:rsidRPr="006539FF" w:rsidRDefault="00041A6A" w:rsidP="006539FF">
      <w:pPr>
        <w:pStyle w:val="Steps"/>
        <w:numPr>
          <w:ilvl w:val="0"/>
          <w:numId w:val="21"/>
        </w:numPr>
        <w:rPr>
          <w:b/>
        </w:rPr>
      </w:pPr>
      <w:r>
        <w:t xml:space="preserve">In the text field, enter </w:t>
      </w:r>
      <w:r w:rsidRPr="006539FF">
        <w:rPr>
          <w:b/>
        </w:rPr>
        <w:t>5.</w:t>
      </w:r>
    </w:p>
    <w:p w14:paraId="04D6646E" w14:textId="783BCEEC" w:rsidR="00041A6A" w:rsidRDefault="00041A6A" w:rsidP="003623B7">
      <w:pPr>
        <w:pStyle w:val="Steps"/>
        <w:numPr>
          <w:ilvl w:val="0"/>
          <w:numId w:val="21"/>
        </w:numPr>
      </w:pPr>
      <w:r>
        <w:t xml:space="preserve">Click </w:t>
      </w:r>
      <w:r w:rsidRPr="002C01D0">
        <w:rPr>
          <w:b/>
        </w:rPr>
        <w:t>Adjust Data</w:t>
      </w:r>
      <w:r>
        <w:t>.</w:t>
      </w:r>
    </w:p>
    <w:p w14:paraId="32D1BDC4" w14:textId="095AB76F" w:rsidR="00041A6A" w:rsidRDefault="00041A6A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2E6CA09E" wp14:editId="094A7AEE">
            <wp:extent cx="4772025" cy="1362075"/>
            <wp:effectExtent l="0" t="0" r="9525" b="9525"/>
            <wp:docPr id="17" name="Picture 17" descr="C:\Users\eknutson\AppData\Local\Temp\SNAGHTML2b7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nutson\AppData\Local\Temp\SNAGHTML2b764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B7FE2" w14:textId="7A8E126A" w:rsidR="00A33ECF" w:rsidRDefault="00A33ECF" w:rsidP="00A33ECF">
      <w:pPr>
        <w:pStyle w:val="Procedure"/>
      </w:pPr>
      <w:bookmarkStart w:id="8" w:name="_Toc479593111"/>
      <w:r>
        <w:t>To Add a Comment to a Cell:</w:t>
      </w:r>
      <w:bookmarkEnd w:id="8"/>
    </w:p>
    <w:p w14:paraId="1633EA06" w14:textId="51F3642C" w:rsidR="0048514E" w:rsidRDefault="00041A6A" w:rsidP="003623B7">
      <w:pPr>
        <w:pStyle w:val="Steps"/>
        <w:numPr>
          <w:ilvl w:val="0"/>
          <w:numId w:val="14"/>
        </w:numPr>
      </w:pPr>
      <w:r>
        <w:t xml:space="preserve">Right-click </w:t>
      </w:r>
      <w:r w:rsidR="00043AE8">
        <w:rPr>
          <w:b/>
        </w:rPr>
        <w:t>6113 – Academic Staff, Represented, FY18 Reduction</w:t>
      </w:r>
      <w:r>
        <w:t>.</w:t>
      </w:r>
    </w:p>
    <w:p w14:paraId="03B89656" w14:textId="17E6CCE7" w:rsidR="00041A6A" w:rsidRPr="00041A6A" w:rsidRDefault="00041A6A" w:rsidP="003623B7">
      <w:pPr>
        <w:pStyle w:val="Steps"/>
        <w:numPr>
          <w:ilvl w:val="0"/>
          <w:numId w:val="14"/>
        </w:numPr>
      </w:pPr>
      <w:r>
        <w:t xml:space="preserve">Click </w:t>
      </w:r>
      <w:r w:rsidRPr="002C01D0">
        <w:rPr>
          <w:b/>
        </w:rPr>
        <w:t>Comments</w:t>
      </w:r>
      <w:r>
        <w:t>.</w:t>
      </w:r>
    </w:p>
    <w:p w14:paraId="6747E975" w14:textId="2700E334" w:rsidR="00C12CBC" w:rsidRDefault="00043AE8" w:rsidP="00043AE8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679B5B80" wp14:editId="4E123DB4">
            <wp:extent cx="4304762" cy="2876190"/>
            <wp:effectExtent l="0" t="0" r="635" b="635"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50406" w14:textId="25A1E1DC" w:rsidR="00041A6A" w:rsidRDefault="00C57F6D" w:rsidP="003623B7">
      <w:pPr>
        <w:pStyle w:val="Steps"/>
        <w:numPr>
          <w:ilvl w:val="0"/>
          <w:numId w:val="14"/>
        </w:numPr>
      </w:pPr>
      <w:r>
        <w:t xml:space="preserve">Click </w:t>
      </w:r>
      <w:r w:rsidR="00057BBD">
        <w:rPr>
          <w:b/>
        </w:rPr>
        <w:t>“+”</w:t>
      </w:r>
      <w:r>
        <w:t>.</w:t>
      </w:r>
    </w:p>
    <w:p w14:paraId="26A3F8D7" w14:textId="6386A1A9" w:rsidR="00C57F6D" w:rsidRDefault="00057BBD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EF4C4E9" wp14:editId="33BCED0C">
            <wp:extent cx="5943600" cy="3484880"/>
            <wp:effectExtent l="0" t="0" r="0" b="1270"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A073F" w14:textId="6A6F2B37" w:rsidR="00C57F6D" w:rsidRDefault="00C57F6D" w:rsidP="003623B7">
      <w:pPr>
        <w:pStyle w:val="Steps"/>
        <w:numPr>
          <w:ilvl w:val="0"/>
          <w:numId w:val="13"/>
        </w:numPr>
      </w:pPr>
      <w:r>
        <w:t xml:space="preserve">Click in the text box and type </w:t>
      </w:r>
      <w:proofErr w:type="gramStart"/>
      <w:r>
        <w:rPr>
          <w:b/>
        </w:rPr>
        <w:t>This</w:t>
      </w:r>
      <w:proofErr w:type="gramEnd"/>
      <w:r>
        <w:rPr>
          <w:b/>
        </w:rPr>
        <w:t xml:space="preserve"> is a comment for training</w:t>
      </w:r>
      <w:r>
        <w:t>.</w:t>
      </w:r>
    </w:p>
    <w:p w14:paraId="1E70DA30" w14:textId="29C3CB6F" w:rsidR="00C57F6D" w:rsidRDefault="00683978" w:rsidP="003623B7">
      <w:pPr>
        <w:pStyle w:val="Steps"/>
        <w:numPr>
          <w:ilvl w:val="0"/>
          <w:numId w:val="13"/>
        </w:numPr>
      </w:pPr>
      <w:r>
        <w:t xml:space="preserve">Click </w:t>
      </w:r>
      <w:r>
        <w:rPr>
          <w:b/>
        </w:rPr>
        <w:t>Add</w:t>
      </w:r>
      <w:r>
        <w:t>.</w:t>
      </w:r>
    </w:p>
    <w:p w14:paraId="79076BC4" w14:textId="4707B0B3" w:rsidR="00C12CBC" w:rsidRDefault="00057BBD" w:rsidP="00057BBD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7DAD2C2E" wp14:editId="0B596C57">
            <wp:extent cx="5943600" cy="3512185"/>
            <wp:effectExtent l="0" t="0" r="0" b="0"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05CA" w14:textId="2A6ED5A9" w:rsidR="00683978" w:rsidRDefault="00866E56" w:rsidP="003623B7">
      <w:pPr>
        <w:pStyle w:val="Steps"/>
        <w:numPr>
          <w:ilvl w:val="0"/>
          <w:numId w:val="13"/>
        </w:numPr>
      </w:pPr>
      <w:r>
        <w:t xml:space="preserve">Click </w:t>
      </w:r>
      <w:r>
        <w:rPr>
          <w:b/>
        </w:rPr>
        <w:t>Close</w:t>
      </w:r>
      <w:r>
        <w:t>.</w:t>
      </w:r>
    </w:p>
    <w:p w14:paraId="607C98FC" w14:textId="2785A530" w:rsidR="00866E56" w:rsidRDefault="00057BBD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4D1EEC2B" wp14:editId="516BF554">
            <wp:extent cx="5943600" cy="3491865"/>
            <wp:effectExtent l="0" t="0" r="0" b="0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6D4B0" w14:textId="3AD26776" w:rsidR="00F36971" w:rsidRDefault="00F36971" w:rsidP="00A33ECF">
      <w:pPr>
        <w:pStyle w:val="Procedure"/>
      </w:pPr>
      <w:bookmarkStart w:id="9" w:name="_Toc479593112"/>
      <w:r>
        <w:t>To Submit Data</w:t>
      </w:r>
      <w:bookmarkEnd w:id="9"/>
    </w:p>
    <w:p w14:paraId="682A5381" w14:textId="59EF151A" w:rsidR="00F36971" w:rsidRDefault="00F36971" w:rsidP="003623B7">
      <w:pPr>
        <w:pStyle w:val="Steps"/>
        <w:numPr>
          <w:ilvl w:val="0"/>
          <w:numId w:val="36"/>
        </w:numPr>
      </w:pPr>
      <w:r>
        <w:t xml:space="preserve">Click </w:t>
      </w:r>
      <w:r w:rsidRPr="00356CF2">
        <w:rPr>
          <w:b/>
        </w:rPr>
        <w:t>Submit Data</w:t>
      </w:r>
      <w:r>
        <w:t>.</w:t>
      </w:r>
    </w:p>
    <w:p w14:paraId="44096D79" w14:textId="3F29DA8F" w:rsidR="00F36971" w:rsidRDefault="00F36971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43B27CEF" wp14:editId="06EE1F8B">
            <wp:extent cx="3221665" cy="1285043"/>
            <wp:effectExtent l="19050" t="19050" r="17145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r="44607"/>
                    <a:stretch/>
                  </pic:blipFill>
                  <pic:spPr bwMode="auto">
                    <a:xfrm>
                      <a:off x="0" y="0"/>
                      <a:ext cx="3223348" cy="12857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DF121" w14:textId="64CDF77D" w:rsidR="00AA6B0C" w:rsidRDefault="00AA6B0C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4C9C6860" wp14:editId="275D0F48">
            <wp:extent cx="5485714" cy="3361905"/>
            <wp:effectExtent l="0" t="0" r="1270" b="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5714" cy="3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D805" w14:textId="7B825E2D" w:rsidR="0048514E" w:rsidRDefault="0048514E" w:rsidP="0048514E">
      <w:pPr>
        <w:pStyle w:val="Heading1"/>
      </w:pPr>
      <w:bookmarkStart w:id="10" w:name="_Toc479593113"/>
      <w:r>
        <w:t>Exercise 3: Financial Reports</w:t>
      </w:r>
      <w:bookmarkEnd w:id="10"/>
    </w:p>
    <w:p w14:paraId="03E43C25" w14:textId="7538E378" w:rsidR="0048514E" w:rsidRDefault="0048514E" w:rsidP="0048514E">
      <w:r>
        <w:t xml:space="preserve">GOAL: In this exercise users will open a Financial Report from the task list, select </w:t>
      </w:r>
      <w:r w:rsidR="00EE5018">
        <w:t>a member</w:t>
      </w:r>
      <w:r>
        <w:t xml:space="preserve"> for the report, and change the page of the financial </w:t>
      </w:r>
      <w:r w:rsidR="000C1750">
        <w:t>report.</w:t>
      </w:r>
    </w:p>
    <w:p w14:paraId="6D54C1F5" w14:textId="1965FD70" w:rsidR="00EE5018" w:rsidRDefault="00EE5018" w:rsidP="0048514E">
      <w:pPr>
        <w:pStyle w:val="Procedure"/>
      </w:pPr>
      <w:bookmarkStart w:id="11" w:name="_Toc479593114"/>
      <w:r>
        <w:t>To Open a Financial Report from the Task List</w:t>
      </w:r>
      <w:r w:rsidR="00632C55">
        <w:t xml:space="preserve"> and select an entity</w:t>
      </w:r>
      <w:r>
        <w:t>:</w:t>
      </w:r>
      <w:bookmarkEnd w:id="11"/>
    </w:p>
    <w:p w14:paraId="45D84CB1" w14:textId="064958A7" w:rsidR="00EE5018" w:rsidRDefault="006539FF" w:rsidP="003623B7">
      <w:pPr>
        <w:pStyle w:val="Steps"/>
        <w:numPr>
          <w:ilvl w:val="0"/>
          <w:numId w:val="23"/>
        </w:numPr>
      </w:pPr>
      <w:r>
        <w:t xml:space="preserve">Expand </w:t>
      </w:r>
      <w:r w:rsidR="00175680">
        <w:rPr>
          <w:b/>
        </w:rPr>
        <w:t>4.6</w:t>
      </w:r>
      <w:r w:rsidR="00C12CBC">
        <w:rPr>
          <w:b/>
        </w:rPr>
        <w:t>.0</w:t>
      </w:r>
      <w:r>
        <w:rPr>
          <w:b/>
        </w:rPr>
        <w:t xml:space="preserve"> Fund Reporting</w:t>
      </w:r>
      <w:r>
        <w:t>.</w:t>
      </w:r>
      <w:r>
        <w:rPr>
          <w:b/>
        </w:rPr>
        <w:t xml:space="preserve"> </w:t>
      </w:r>
    </w:p>
    <w:p w14:paraId="491FEBEF" w14:textId="76EA2117" w:rsidR="006539FF" w:rsidRDefault="006539FF" w:rsidP="003623B7">
      <w:pPr>
        <w:pStyle w:val="Steps"/>
        <w:numPr>
          <w:ilvl w:val="0"/>
          <w:numId w:val="23"/>
        </w:numPr>
      </w:pPr>
      <w:r>
        <w:t>Click</w:t>
      </w:r>
      <w:r w:rsidR="00175680">
        <w:t xml:space="preserve"> </w:t>
      </w:r>
      <w:r w:rsidR="00175680" w:rsidRPr="00175680">
        <w:rPr>
          <w:b/>
        </w:rPr>
        <w:t>4.6.2</w:t>
      </w:r>
      <w:r w:rsidR="002B46CD">
        <w:rPr>
          <w:b/>
        </w:rPr>
        <w:t xml:space="preserve"> Budget </w:t>
      </w:r>
      <w:r w:rsidR="00175680">
        <w:rPr>
          <w:b/>
        </w:rPr>
        <w:t>Detail by Fund</w:t>
      </w:r>
      <w:r w:rsidR="002B46CD">
        <w:t>.</w:t>
      </w:r>
    </w:p>
    <w:p w14:paraId="7DF8E50E" w14:textId="6833757B" w:rsidR="002B46CD" w:rsidRDefault="008A7120" w:rsidP="002B46CD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92EDDC2" wp14:editId="35FE086F">
            <wp:extent cx="3447619" cy="3914286"/>
            <wp:effectExtent l="0" t="0" r="635" b="0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3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E052E" w14:textId="77777777" w:rsidR="00477C14" w:rsidRDefault="00477C14">
      <w:pPr>
        <w:rPr>
          <w:rFonts w:eastAsiaTheme="majorEastAsia" w:cs="Times New Roman"/>
        </w:rPr>
      </w:pPr>
      <w:r>
        <w:br w:type="page"/>
      </w:r>
    </w:p>
    <w:p w14:paraId="29767891" w14:textId="6DBE8480" w:rsidR="00F36971" w:rsidRDefault="00F36971" w:rsidP="003623B7">
      <w:pPr>
        <w:pStyle w:val="Steps"/>
        <w:numPr>
          <w:ilvl w:val="0"/>
          <w:numId w:val="23"/>
        </w:numPr>
      </w:pPr>
      <w:r>
        <w:t xml:space="preserve">Click </w:t>
      </w:r>
      <w:r w:rsidRPr="00013F29">
        <w:rPr>
          <w:b/>
        </w:rPr>
        <w:t>Go to Member Selection</w:t>
      </w:r>
      <w:r>
        <w:t>.</w:t>
      </w:r>
    </w:p>
    <w:p w14:paraId="72FBC54F" w14:textId="595A48A0" w:rsidR="00F36971" w:rsidRDefault="008A7120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77A11609" wp14:editId="11B6DC6A">
            <wp:extent cx="5943600" cy="2926715"/>
            <wp:effectExtent l="0" t="0" r="0" b="6985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2206" w14:textId="492F13BA" w:rsidR="00F36971" w:rsidRPr="00F36971" w:rsidRDefault="00632C55" w:rsidP="003623B7">
      <w:pPr>
        <w:pStyle w:val="Steps"/>
        <w:numPr>
          <w:ilvl w:val="0"/>
          <w:numId w:val="23"/>
        </w:numPr>
      </w:pPr>
      <w:r>
        <w:t xml:space="preserve">Click </w:t>
      </w:r>
      <w:r w:rsidR="008A7120">
        <w:t xml:space="preserve">a </w:t>
      </w:r>
      <w:r w:rsidR="008A7120" w:rsidRPr="006269A5">
        <w:rPr>
          <w:b/>
        </w:rPr>
        <w:t>Fund</w:t>
      </w:r>
    </w:p>
    <w:p w14:paraId="407F5988" w14:textId="2D971B62" w:rsidR="00F36971" w:rsidRDefault="00632C55" w:rsidP="003623B7">
      <w:pPr>
        <w:pStyle w:val="Steps"/>
        <w:numPr>
          <w:ilvl w:val="0"/>
          <w:numId w:val="23"/>
        </w:numPr>
      </w:pPr>
      <w:r>
        <w:t xml:space="preserve">Click </w:t>
      </w:r>
      <w:r w:rsidRPr="003623B7">
        <w:rPr>
          <w:b/>
        </w:rPr>
        <w:t>Add</w:t>
      </w:r>
      <w:r w:rsidR="008A7120" w:rsidRPr="008A7120">
        <w:t>, then Click</w:t>
      </w:r>
      <w:r w:rsidR="008A7120">
        <w:rPr>
          <w:b/>
        </w:rPr>
        <w:t xml:space="preserve"> OK</w:t>
      </w:r>
    </w:p>
    <w:p w14:paraId="6CDFBEBD" w14:textId="0EBBED01" w:rsidR="00632C55" w:rsidRDefault="008A7120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5A7FE8A6" wp14:editId="666E86E9">
            <wp:extent cx="5943600" cy="2392045"/>
            <wp:effectExtent l="0" t="0" r="0" b="8255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23D9" w14:textId="59CF3B5A" w:rsidR="008A7120" w:rsidRPr="008A7120" w:rsidRDefault="006269A5" w:rsidP="003623B7">
      <w:pPr>
        <w:pStyle w:val="Steps"/>
        <w:numPr>
          <w:ilvl w:val="0"/>
          <w:numId w:val="23"/>
        </w:numPr>
      </w:pPr>
      <w:r>
        <w:t>C</w:t>
      </w:r>
      <w:r w:rsidR="008A7120" w:rsidRPr="008A7120">
        <w:t>lick</w:t>
      </w:r>
      <w:r w:rsidR="008A7120">
        <w:rPr>
          <w:b/>
        </w:rPr>
        <w:t xml:space="preserve"> OK </w:t>
      </w:r>
      <w:r w:rsidR="008A7120" w:rsidRPr="008A7120">
        <w:t>again</w:t>
      </w:r>
    </w:p>
    <w:p w14:paraId="006A7124" w14:textId="3846F9F2" w:rsidR="008A7120" w:rsidRDefault="008A7120" w:rsidP="008A7120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5EF8A4A" wp14:editId="5097B491">
            <wp:extent cx="5943600" cy="2449830"/>
            <wp:effectExtent l="0" t="0" r="0" b="7620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7699C" w14:textId="10D3E549" w:rsidR="00013F29" w:rsidRDefault="00013F29">
      <w:pPr>
        <w:rPr>
          <w:rFonts w:ascii="Arial" w:eastAsia="Times New Roman" w:hAnsi="Arial" w:cs="Times New Roman"/>
          <w:b/>
          <w:szCs w:val="24"/>
        </w:rPr>
      </w:pPr>
    </w:p>
    <w:p w14:paraId="7839F1FA" w14:textId="75B48922" w:rsidR="00EE5018" w:rsidRDefault="00EE5018" w:rsidP="00EE5018">
      <w:pPr>
        <w:pStyle w:val="Procedure"/>
      </w:pPr>
      <w:bookmarkStart w:id="12" w:name="_Toc479593115"/>
      <w:r>
        <w:t>To Change the Page of a Financial Report:</w:t>
      </w:r>
      <w:bookmarkEnd w:id="12"/>
    </w:p>
    <w:p w14:paraId="62050598" w14:textId="47FE153A" w:rsidR="00EE5018" w:rsidRDefault="00632C55" w:rsidP="003623B7">
      <w:pPr>
        <w:pStyle w:val="Steps"/>
        <w:numPr>
          <w:ilvl w:val="0"/>
          <w:numId w:val="37"/>
        </w:numPr>
      </w:pPr>
      <w:r>
        <w:t xml:space="preserve">Click the </w:t>
      </w:r>
      <w:r w:rsidRPr="003623B7">
        <w:rPr>
          <w:b/>
        </w:rPr>
        <w:t xml:space="preserve">Page </w:t>
      </w:r>
      <w:r>
        <w:t>drop-down.</w:t>
      </w:r>
    </w:p>
    <w:p w14:paraId="48220809" w14:textId="2071384D" w:rsidR="00632C55" w:rsidRDefault="006269A5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2899347" wp14:editId="2D7030E3">
            <wp:extent cx="5943600" cy="1759585"/>
            <wp:effectExtent l="0" t="0" r="0" b="0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41AC" w14:textId="39D3E626" w:rsidR="00632C55" w:rsidRDefault="00632C55" w:rsidP="003623B7">
      <w:pPr>
        <w:pStyle w:val="Steps"/>
      </w:pPr>
      <w:r>
        <w:t>Select an appropriate member.</w:t>
      </w:r>
    </w:p>
    <w:p w14:paraId="099F93FB" w14:textId="77777777" w:rsidR="00EE5018" w:rsidRPr="00EE5018" w:rsidRDefault="00EE5018" w:rsidP="003623B7">
      <w:pPr>
        <w:pStyle w:val="Steps"/>
        <w:numPr>
          <w:ilvl w:val="0"/>
          <w:numId w:val="0"/>
        </w:numPr>
      </w:pPr>
    </w:p>
    <w:p w14:paraId="1602F82C" w14:textId="77777777" w:rsidR="00EE5018" w:rsidRDefault="00EE5018" w:rsidP="0048514E">
      <w:pPr>
        <w:pStyle w:val="Procedure"/>
      </w:pPr>
    </w:p>
    <w:p w14:paraId="5DB944D5" w14:textId="77777777" w:rsidR="001E1B5F" w:rsidRDefault="006657AA" w:rsidP="0084755D">
      <w:pPr>
        <w:pStyle w:val="Heading1"/>
      </w:pPr>
      <w:bookmarkStart w:id="13" w:name="_Toc479593116"/>
      <w:r>
        <w:t>Exercise 4: Setting up a Smart View Connection</w:t>
      </w:r>
      <w:bookmarkEnd w:id="13"/>
    </w:p>
    <w:p w14:paraId="370A1E43" w14:textId="77777777" w:rsidR="00C36881" w:rsidRDefault="001E1B5F" w:rsidP="001E1B5F">
      <w:r>
        <w:t xml:space="preserve">In </w:t>
      </w:r>
      <w:r w:rsidR="00C36881">
        <w:t xml:space="preserve">this exercise users will adjust the Smart View options to have the correct Shared URL and connect to an </w:t>
      </w:r>
      <w:proofErr w:type="spellStart"/>
      <w:r w:rsidR="00C36881">
        <w:t>Essbase</w:t>
      </w:r>
      <w:proofErr w:type="spellEnd"/>
      <w:r w:rsidR="00C36881">
        <w:t xml:space="preserve"> cube.</w:t>
      </w:r>
    </w:p>
    <w:p w14:paraId="5B0895AD" w14:textId="18849AD9" w:rsidR="001E1B5F" w:rsidRDefault="008E1CB8" w:rsidP="008E1CB8">
      <w:pPr>
        <w:pStyle w:val="Procedure"/>
      </w:pPr>
      <w:bookmarkStart w:id="14" w:name="_Toc479593117"/>
      <w:r>
        <w:t>To Set the Smart View Connection URL:</w:t>
      </w:r>
      <w:bookmarkEnd w:id="14"/>
    </w:p>
    <w:p w14:paraId="66EFCC7C" w14:textId="60670F3F" w:rsidR="008E1CB8" w:rsidRDefault="00F36971" w:rsidP="003623B7">
      <w:pPr>
        <w:pStyle w:val="Steps"/>
        <w:numPr>
          <w:ilvl w:val="0"/>
          <w:numId w:val="38"/>
        </w:numPr>
      </w:pPr>
      <w:r>
        <w:t xml:space="preserve">Open the </w:t>
      </w:r>
      <w:r w:rsidR="00E7625C" w:rsidRPr="003623B7">
        <w:rPr>
          <w:b/>
        </w:rPr>
        <w:t>Microsoft Excel</w:t>
      </w:r>
      <w:r w:rsidR="00E7625C">
        <w:t xml:space="preserve"> application.</w:t>
      </w:r>
    </w:p>
    <w:p w14:paraId="6FF9E22F" w14:textId="607B4DFE" w:rsidR="00E7625C" w:rsidRDefault="00E7625C" w:rsidP="003623B7">
      <w:pPr>
        <w:pStyle w:val="Steps"/>
      </w:pPr>
      <w:r>
        <w:t xml:space="preserve">Click the </w:t>
      </w:r>
      <w:r>
        <w:rPr>
          <w:b/>
        </w:rPr>
        <w:t xml:space="preserve">Smart View </w:t>
      </w:r>
      <w:r>
        <w:t>ribbon.</w:t>
      </w:r>
    </w:p>
    <w:p w14:paraId="3535A0CF" w14:textId="70655B25" w:rsidR="00E7625C" w:rsidRDefault="00E7625C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7B669ACA" wp14:editId="2F67CCF2">
            <wp:extent cx="5943600" cy="1481455"/>
            <wp:effectExtent l="19050" t="19050" r="19050" b="2349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1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A3F1AD" w14:textId="7779FD8C" w:rsidR="00E7625C" w:rsidRPr="00E7625C" w:rsidRDefault="00E7625C" w:rsidP="003623B7">
      <w:pPr>
        <w:pStyle w:val="Steps"/>
      </w:pPr>
      <w:r>
        <w:t xml:space="preserve">Click </w:t>
      </w:r>
      <w:r w:rsidRPr="00013F29">
        <w:rPr>
          <w:b/>
        </w:rPr>
        <w:t>Options</w:t>
      </w:r>
      <w:r>
        <w:t>.</w:t>
      </w:r>
    </w:p>
    <w:p w14:paraId="3C2E24D9" w14:textId="2DB27D36" w:rsidR="00E7625C" w:rsidRPr="00E7625C" w:rsidRDefault="00E7625C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37A4747" wp14:editId="459A1655">
            <wp:extent cx="5943600" cy="1077595"/>
            <wp:effectExtent l="19050" t="19050" r="19050" b="273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7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E710BC" w14:textId="16055AAE" w:rsidR="00E7625C" w:rsidRDefault="00E7625C" w:rsidP="003623B7">
      <w:pPr>
        <w:pStyle w:val="Steps"/>
      </w:pPr>
      <w:r>
        <w:rPr>
          <w:noProof/>
        </w:rPr>
        <w:t xml:space="preserve">Click </w:t>
      </w:r>
      <w:r w:rsidRPr="00013F29">
        <w:rPr>
          <w:b/>
          <w:noProof/>
        </w:rPr>
        <w:t>Advanced</w:t>
      </w:r>
      <w:r>
        <w:rPr>
          <w:noProof/>
        </w:rPr>
        <w:t>.</w:t>
      </w:r>
    </w:p>
    <w:p w14:paraId="43579F0F" w14:textId="1A672A60" w:rsidR="00013F29" w:rsidRDefault="00E7625C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4BA66C3E" wp14:editId="0941CFBB">
            <wp:extent cx="1876191" cy="2133333"/>
            <wp:effectExtent l="19050" t="19050" r="10160" b="196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76191" cy="21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D1694A" w14:textId="77777777" w:rsidR="00013F29" w:rsidRDefault="00013F29">
      <w:pPr>
        <w:rPr>
          <w:rFonts w:eastAsiaTheme="majorEastAsia" w:cs="Times New Roman"/>
        </w:rPr>
      </w:pPr>
      <w:r>
        <w:br w:type="page"/>
      </w:r>
    </w:p>
    <w:p w14:paraId="76938FEC" w14:textId="3BEAFFF2" w:rsidR="00E7625C" w:rsidRDefault="00E7625C" w:rsidP="003623B7">
      <w:pPr>
        <w:pStyle w:val="Steps"/>
      </w:pPr>
      <w:r>
        <w:rPr>
          <w:noProof/>
        </w:rPr>
        <w:t xml:space="preserve">In the </w:t>
      </w:r>
      <w:r>
        <w:rPr>
          <w:b/>
          <w:noProof/>
        </w:rPr>
        <w:t xml:space="preserve">Shared Connections URL: </w:t>
      </w:r>
      <w:r>
        <w:rPr>
          <w:noProof/>
        </w:rPr>
        <w:t xml:space="preserve">type </w:t>
      </w:r>
      <w:hyperlink r:id="rId44" w:history="1">
        <w:r w:rsidRPr="005E59F1">
          <w:rPr>
            <w:rStyle w:val="Hyperlink"/>
            <w:noProof/>
          </w:rPr>
          <w:t>https://hypwebpp.ad.wayne.edu/workspace/SmartViewProviders</w:t>
        </w:r>
      </w:hyperlink>
      <w:r>
        <w:rPr>
          <w:noProof/>
        </w:rPr>
        <w:t>.</w:t>
      </w:r>
    </w:p>
    <w:p w14:paraId="512F7A8E" w14:textId="199837FD" w:rsidR="00E7625C" w:rsidRDefault="00E7625C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7FA8AAAA" wp14:editId="7E535F78">
            <wp:extent cx="5943600" cy="2228850"/>
            <wp:effectExtent l="19050" t="19050" r="1905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1E389F" w14:textId="383FB5A6" w:rsidR="006138DC" w:rsidRDefault="00E7625C" w:rsidP="003623B7">
      <w:pPr>
        <w:pStyle w:val="Steps"/>
      </w:pPr>
      <w:r>
        <w:t xml:space="preserve">Click </w:t>
      </w:r>
      <w:r>
        <w:rPr>
          <w:b/>
        </w:rPr>
        <w:t>OK</w:t>
      </w:r>
      <w:r>
        <w:t>.</w:t>
      </w:r>
    </w:p>
    <w:p w14:paraId="4B3A97F4" w14:textId="3BB73A85" w:rsidR="00EF110F" w:rsidRDefault="00E7625C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177F4BB" wp14:editId="581B8B1C">
            <wp:extent cx="5943600" cy="4865020"/>
            <wp:effectExtent l="19050" t="19050" r="19050" b="12065"/>
            <wp:docPr id="32" name="Picture 32" descr="C:\Users\eknutson\AppData\Local\Temp\SNAGHTML603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nutson\AppData\Local\Temp\SNAGHTML60381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5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4CD608" w14:textId="77777777" w:rsidR="00EF110F" w:rsidRDefault="00EF110F">
      <w:pPr>
        <w:rPr>
          <w:rFonts w:eastAsiaTheme="majorEastAsia" w:cs="Times New Roman"/>
        </w:rPr>
      </w:pPr>
      <w:r>
        <w:br w:type="page"/>
      </w:r>
    </w:p>
    <w:p w14:paraId="0FAE9967" w14:textId="0D1BFA69" w:rsidR="00E7625C" w:rsidRDefault="00E7625C" w:rsidP="003623B7">
      <w:pPr>
        <w:pStyle w:val="Steps"/>
      </w:pPr>
      <w:r>
        <w:t xml:space="preserve">Click </w:t>
      </w:r>
      <w:r w:rsidRPr="00EF110F">
        <w:rPr>
          <w:b/>
        </w:rPr>
        <w:t>Panel</w:t>
      </w:r>
      <w:r>
        <w:t>.</w:t>
      </w:r>
    </w:p>
    <w:p w14:paraId="4CC51D60" w14:textId="493C8995" w:rsidR="00E7625C" w:rsidRDefault="00E7625C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276F392" wp14:editId="25318557">
            <wp:extent cx="2609524" cy="1295238"/>
            <wp:effectExtent l="19050" t="19050" r="19685" b="196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12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5A37D0" w14:textId="6E76C644" w:rsidR="00E7625C" w:rsidRDefault="00E7625C" w:rsidP="003623B7">
      <w:pPr>
        <w:pStyle w:val="Steps"/>
      </w:pPr>
      <w:r>
        <w:t xml:space="preserve">Click </w:t>
      </w:r>
      <w:r w:rsidRPr="00EF110F">
        <w:rPr>
          <w:b/>
        </w:rPr>
        <w:t>Shared Connections</w:t>
      </w:r>
      <w:r>
        <w:t>.</w:t>
      </w:r>
    </w:p>
    <w:p w14:paraId="77D51D24" w14:textId="31E72EB6" w:rsidR="00E7625C" w:rsidRDefault="00E7625C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0CF7D895" wp14:editId="7E89C87B">
            <wp:extent cx="2847619" cy="1628572"/>
            <wp:effectExtent l="19050" t="19050" r="10160" b="1016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47619" cy="16285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15A565" w14:textId="6E9D460E" w:rsidR="00E7625C" w:rsidRDefault="00E7625C" w:rsidP="003623B7">
      <w:pPr>
        <w:pStyle w:val="Steps"/>
      </w:pPr>
      <w:r>
        <w:t xml:space="preserve">In the Username field, enter user </w:t>
      </w:r>
      <w:r w:rsidR="00832A90" w:rsidRPr="00832A90">
        <w:rPr>
          <w:b/>
        </w:rPr>
        <w:t>Access</w:t>
      </w:r>
      <w:r w:rsidRPr="00832A90">
        <w:rPr>
          <w:b/>
        </w:rPr>
        <w:t xml:space="preserve"> </w:t>
      </w:r>
      <w:r w:rsidRPr="00EF110F">
        <w:rPr>
          <w:b/>
        </w:rPr>
        <w:t>user ID</w:t>
      </w:r>
      <w:r>
        <w:t>.</w:t>
      </w:r>
    </w:p>
    <w:p w14:paraId="5DA10FD8" w14:textId="6770FA7D" w:rsidR="00E7625C" w:rsidRDefault="00E7625C" w:rsidP="003623B7">
      <w:pPr>
        <w:pStyle w:val="Steps"/>
      </w:pPr>
      <w:r>
        <w:t xml:space="preserve">In the Password field, enter </w:t>
      </w:r>
      <w:r w:rsidRPr="00EF110F">
        <w:rPr>
          <w:b/>
        </w:rPr>
        <w:t>user password</w:t>
      </w:r>
      <w:r>
        <w:t>.</w:t>
      </w:r>
    </w:p>
    <w:p w14:paraId="06DD00B6" w14:textId="1E3C9E14" w:rsidR="00E7625C" w:rsidRDefault="00E7625C" w:rsidP="003623B7">
      <w:pPr>
        <w:pStyle w:val="Steps"/>
      </w:pPr>
      <w:r>
        <w:t xml:space="preserve">Click </w:t>
      </w:r>
      <w:r>
        <w:rPr>
          <w:b/>
        </w:rPr>
        <w:t>Connect</w:t>
      </w:r>
      <w:r>
        <w:t>.</w:t>
      </w:r>
    </w:p>
    <w:p w14:paraId="28A0337E" w14:textId="12094367" w:rsidR="00E7625C" w:rsidRDefault="00F93D39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086B8D74" wp14:editId="211E561D">
            <wp:extent cx="3828571" cy="3342857"/>
            <wp:effectExtent l="0" t="0" r="635" b="0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28571" cy="3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3418" w14:textId="55F8573E" w:rsidR="00E7625C" w:rsidRDefault="00E7625C" w:rsidP="003623B7">
      <w:pPr>
        <w:pStyle w:val="Steps"/>
      </w:pPr>
      <w:r>
        <w:t xml:space="preserve">Click the </w:t>
      </w:r>
      <w:r>
        <w:rPr>
          <w:b/>
        </w:rPr>
        <w:t>Server</w:t>
      </w:r>
      <w:r>
        <w:t xml:space="preserve"> drop-down.</w:t>
      </w:r>
    </w:p>
    <w:p w14:paraId="13D46376" w14:textId="184F6EAA" w:rsidR="00E7625C" w:rsidRDefault="00E7625C" w:rsidP="003623B7">
      <w:pPr>
        <w:pStyle w:val="Steps"/>
      </w:pPr>
      <w:r>
        <w:t xml:space="preserve">Click </w:t>
      </w:r>
      <w:r w:rsidRPr="002851DF">
        <w:rPr>
          <w:b/>
        </w:rPr>
        <w:t xml:space="preserve">Oracle® </w:t>
      </w:r>
      <w:proofErr w:type="spellStart"/>
      <w:r w:rsidRPr="002851DF">
        <w:rPr>
          <w:b/>
        </w:rPr>
        <w:t>Essbase</w:t>
      </w:r>
      <w:proofErr w:type="spellEnd"/>
      <w:r>
        <w:t>.</w:t>
      </w:r>
    </w:p>
    <w:p w14:paraId="3A552DD6" w14:textId="0AC9A2C6" w:rsidR="00E7625C" w:rsidRDefault="00E7625C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74763488" wp14:editId="52BF6A27">
            <wp:extent cx="2857143" cy="1685714"/>
            <wp:effectExtent l="19050" t="19050" r="19685" b="101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685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D609BA" w14:textId="0ACEEF2B" w:rsidR="00E7625C" w:rsidRDefault="00581A22" w:rsidP="003623B7">
      <w:pPr>
        <w:pStyle w:val="Steps"/>
      </w:pPr>
      <w:r>
        <w:t xml:space="preserve">Expand </w:t>
      </w:r>
      <w:r w:rsidRPr="002851DF">
        <w:rPr>
          <w:b/>
        </w:rPr>
        <w:t>EssbaseCluster-1</w:t>
      </w:r>
      <w:r>
        <w:t>.</w:t>
      </w:r>
    </w:p>
    <w:p w14:paraId="10BD6F7A" w14:textId="4FF3AECA" w:rsidR="00581A22" w:rsidRDefault="00581A22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52854DCE" wp14:editId="40D469A4">
            <wp:extent cx="2866667" cy="1200000"/>
            <wp:effectExtent l="19050" t="19050" r="10160" b="196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66667" cy="12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7C978E" w14:textId="21CB5660" w:rsidR="00581A22" w:rsidRDefault="00581A22" w:rsidP="003623B7">
      <w:pPr>
        <w:pStyle w:val="Steps"/>
      </w:pPr>
      <w:r>
        <w:t xml:space="preserve">Expand </w:t>
      </w:r>
      <w:r>
        <w:rPr>
          <w:b/>
        </w:rPr>
        <w:t>WSUPLN</w:t>
      </w:r>
      <w:r>
        <w:t>.</w:t>
      </w:r>
    </w:p>
    <w:p w14:paraId="2FE587B4" w14:textId="7534EEAE" w:rsidR="00581A22" w:rsidRDefault="00581A22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0AB57D0E" wp14:editId="79420936">
            <wp:extent cx="2866667" cy="1400000"/>
            <wp:effectExtent l="19050" t="19050" r="10160" b="101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66667" cy="14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9558D4" w14:textId="77777777" w:rsidR="002851DF" w:rsidRDefault="00581A22" w:rsidP="003623B7">
      <w:pPr>
        <w:pStyle w:val="Steps"/>
        <w:rPr>
          <w:b/>
        </w:rPr>
      </w:pPr>
      <w:r>
        <w:t xml:space="preserve">Click </w:t>
      </w:r>
      <w:proofErr w:type="spellStart"/>
      <w:r>
        <w:rPr>
          <w:b/>
        </w:rPr>
        <w:t>OpBud</w:t>
      </w:r>
      <w:proofErr w:type="spellEnd"/>
    </w:p>
    <w:p w14:paraId="2F4D9274" w14:textId="77777777" w:rsidR="00D774E9" w:rsidRDefault="00D774E9" w:rsidP="00D774E9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A4172CF" wp14:editId="5BDE1DBA">
            <wp:extent cx="2647619" cy="2066667"/>
            <wp:effectExtent l="0" t="0" r="635" b="0"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47619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5BA30" w14:textId="24588B7B" w:rsidR="00581A22" w:rsidRDefault="00581A22" w:rsidP="00D774E9">
      <w:pPr>
        <w:pStyle w:val="Steps"/>
        <w:rPr>
          <w:b/>
        </w:rPr>
      </w:pPr>
      <w:r>
        <w:t xml:space="preserve">Click </w:t>
      </w:r>
      <w:r w:rsidR="00D774E9" w:rsidRPr="00D774E9">
        <w:rPr>
          <w:b/>
        </w:rPr>
        <w:t>Connect</w:t>
      </w:r>
    </w:p>
    <w:p w14:paraId="2251C006" w14:textId="2A5B1B4F" w:rsidR="00A239F8" w:rsidRPr="00D774E9" w:rsidRDefault="00A239F8" w:rsidP="00A239F8">
      <w:pPr>
        <w:pStyle w:val="Steps"/>
        <w:numPr>
          <w:ilvl w:val="0"/>
          <w:numId w:val="0"/>
        </w:numPr>
        <w:ind w:left="720"/>
        <w:rPr>
          <w:b/>
        </w:rPr>
      </w:pPr>
      <w:r>
        <w:rPr>
          <w:noProof/>
        </w:rPr>
        <w:drawing>
          <wp:inline distT="0" distB="0" distL="0" distR="0" wp14:anchorId="04336039" wp14:editId="41FF18DD">
            <wp:extent cx="2742857" cy="2295238"/>
            <wp:effectExtent l="0" t="0" r="635" b="0"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42857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3A57F" w14:textId="6906E1F9" w:rsidR="00581A22" w:rsidRDefault="00581A22" w:rsidP="003623B7">
      <w:pPr>
        <w:pStyle w:val="Steps"/>
        <w:numPr>
          <w:ilvl w:val="0"/>
          <w:numId w:val="0"/>
        </w:numPr>
        <w:ind w:left="720"/>
      </w:pPr>
    </w:p>
    <w:p w14:paraId="3200BEAB" w14:textId="77777777" w:rsidR="00581A22" w:rsidRDefault="00581A22" w:rsidP="003623B7">
      <w:pPr>
        <w:pStyle w:val="Steps"/>
        <w:numPr>
          <w:ilvl w:val="0"/>
          <w:numId w:val="0"/>
        </w:numPr>
        <w:ind w:left="720"/>
      </w:pPr>
    </w:p>
    <w:p w14:paraId="3C8EAB7C" w14:textId="6B9CFD8C" w:rsidR="00F840B8" w:rsidRDefault="00F840B8" w:rsidP="00F840B8">
      <w:pPr>
        <w:pStyle w:val="Heading1"/>
      </w:pPr>
      <w:bookmarkStart w:id="15" w:name="_Toc479593118"/>
      <w:r>
        <w:t>Exercise 5: Smart View Ad Hoc Grid</w:t>
      </w:r>
      <w:bookmarkEnd w:id="15"/>
    </w:p>
    <w:p w14:paraId="485587F8" w14:textId="4B225784" w:rsidR="00F840B8" w:rsidRPr="00E23B8D" w:rsidRDefault="00F840B8" w:rsidP="00F840B8">
      <w:r>
        <w:t xml:space="preserve">In this exercise users will create an ad hoc grid, change the grid to show aliases, change the grid POV, and refresh the grid. </w:t>
      </w:r>
    </w:p>
    <w:p w14:paraId="144E105C" w14:textId="5CD570B2" w:rsidR="00F840B8" w:rsidRDefault="00F840B8" w:rsidP="00F840B8">
      <w:pPr>
        <w:pStyle w:val="Procedure"/>
      </w:pPr>
      <w:bookmarkStart w:id="16" w:name="_Toc479593119"/>
      <w:r>
        <w:t>To Create an Ad Hoc Grid:</w:t>
      </w:r>
      <w:bookmarkEnd w:id="16"/>
    </w:p>
    <w:p w14:paraId="11D6560B" w14:textId="45BA0CFF" w:rsidR="00F840B8" w:rsidRDefault="00492F48" w:rsidP="003623B7">
      <w:pPr>
        <w:pStyle w:val="Steps"/>
        <w:numPr>
          <w:ilvl w:val="0"/>
          <w:numId w:val="28"/>
        </w:numPr>
      </w:pPr>
      <w:r>
        <w:t xml:space="preserve">Click </w:t>
      </w:r>
      <w:r w:rsidRPr="002E1773">
        <w:rPr>
          <w:b/>
        </w:rPr>
        <w:t>Ad hoc analysis</w:t>
      </w:r>
      <w:r>
        <w:t>.</w:t>
      </w:r>
    </w:p>
    <w:p w14:paraId="62B49B63" w14:textId="1CD1390F" w:rsidR="00492F48" w:rsidRDefault="00492F48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2186A707" wp14:editId="0DC2E8CD">
            <wp:extent cx="2857143" cy="5266667"/>
            <wp:effectExtent l="19050" t="19050" r="19685" b="1079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52666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AF9572" w14:textId="5D8B9A16" w:rsidR="00F840B8" w:rsidRDefault="00F840B8" w:rsidP="003623B7">
      <w:pPr>
        <w:pStyle w:val="Steps"/>
        <w:numPr>
          <w:ilvl w:val="0"/>
          <w:numId w:val="0"/>
        </w:numPr>
        <w:ind w:left="720"/>
      </w:pPr>
    </w:p>
    <w:p w14:paraId="763AD111" w14:textId="77777777" w:rsidR="002E1773" w:rsidRDefault="002E1773">
      <w:pPr>
        <w:rPr>
          <w:rFonts w:ascii="Arial" w:eastAsia="Times New Roman" w:hAnsi="Arial" w:cs="Times New Roman"/>
          <w:b/>
          <w:szCs w:val="24"/>
        </w:rPr>
      </w:pPr>
      <w:r>
        <w:br w:type="page"/>
      </w:r>
    </w:p>
    <w:p w14:paraId="066BCF38" w14:textId="49D7C8AF" w:rsidR="00F840B8" w:rsidRDefault="00F840B8" w:rsidP="00F840B8">
      <w:pPr>
        <w:pStyle w:val="Procedure"/>
      </w:pPr>
      <w:bookmarkStart w:id="17" w:name="_Toc479593120"/>
      <w:r>
        <w:t>To Change the Alias Table:</w:t>
      </w:r>
      <w:bookmarkEnd w:id="17"/>
    </w:p>
    <w:p w14:paraId="70F948DE" w14:textId="743450C7" w:rsidR="00F840B8" w:rsidRDefault="00492F48" w:rsidP="003623B7">
      <w:pPr>
        <w:pStyle w:val="Steps"/>
        <w:numPr>
          <w:ilvl w:val="0"/>
          <w:numId w:val="32"/>
        </w:numPr>
      </w:pPr>
      <w:r w:rsidRPr="002E1773">
        <w:rPr>
          <w:b/>
        </w:rPr>
        <w:t>Click Change Alias</w:t>
      </w:r>
      <w:r>
        <w:t>.</w:t>
      </w:r>
    </w:p>
    <w:p w14:paraId="46C7A5E6" w14:textId="2DF87BEE" w:rsidR="00492F48" w:rsidRDefault="00492F48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0B71721" wp14:editId="0738B0E5">
            <wp:extent cx="5943600" cy="901065"/>
            <wp:effectExtent l="19050" t="19050" r="19050" b="133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6D6F53" w14:textId="75D65F08" w:rsidR="00F840B8" w:rsidRDefault="00492F48" w:rsidP="003623B7">
      <w:pPr>
        <w:pStyle w:val="Steps"/>
      </w:pPr>
      <w:r>
        <w:t xml:space="preserve">Click </w:t>
      </w:r>
      <w:r>
        <w:rPr>
          <w:b/>
        </w:rPr>
        <w:t>Default</w:t>
      </w:r>
      <w:r>
        <w:t>.</w:t>
      </w:r>
    </w:p>
    <w:p w14:paraId="3C089AFC" w14:textId="3AE7B22E" w:rsidR="00492F48" w:rsidRDefault="00492F48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49BA625" wp14:editId="6F98259C">
            <wp:extent cx="3189605" cy="1956435"/>
            <wp:effectExtent l="0" t="0" r="0" b="5715"/>
            <wp:docPr id="43" name="Picture 43" descr="C:\Users\eknutson\AppData\Local\Temp\SNAGHTML69d7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nutson\AppData\Local\Temp\SNAGHTML69d7aa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86AC" w14:textId="77777777" w:rsidR="00492F48" w:rsidRDefault="00492F48" w:rsidP="003623B7">
      <w:pPr>
        <w:pStyle w:val="Steps"/>
        <w:numPr>
          <w:ilvl w:val="0"/>
          <w:numId w:val="0"/>
        </w:numPr>
        <w:ind w:left="720"/>
      </w:pPr>
    </w:p>
    <w:p w14:paraId="1FDA4569" w14:textId="3D387A79" w:rsidR="00F840B8" w:rsidRDefault="00F840B8" w:rsidP="00F840B8">
      <w:pPr>
        <w:pStyle w:val="Procedure"/>
      </w:pPr>
      <w:bookmarkStart w:id="18" w:name="_Toc479593121"/>
      <w:r>
        <w:t>To Change the POV:</w:t>
      </w:r>
      <w:bookmarkEnd w:id="18"/>
    </w:p>
    <w:p w14:paraId="13A57D40" w14:textId="5C770333" w:rsidR="00F840B8" w:rsidRDefault="00492F48" w:rsidP="003623B7">
      <w:pPr>
        <w:pStyle w:val="Steps"/>
        <w:numPr>
          <w:ilvl w:val="0"/>
          <w:numId w:val="6"/>
        </w:numPr>
      </w:pPr>
      <w:r>
        <w:t xml:space="preserve">Click </w:t>
      </w:r>
      <w:r w:rsidRPr="003623B7">
        <w:rPr>
          <w:b/>
        </w:rPr>
        <w:t>POV</w:t>
      </w:r>
      <w:r>
        <w:t>.</w:t>
      </w:r>
    </w:p>
    <w:p w14:paraId="5CC2B582" w14:textId="08461801" w:rsidR="00492F48" w:rsidRDefault="00492F48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041385B4" wp14:editId="3118AD80">
            <wp:extent cx="5943600" cy="1131570"/>
            <wp:effectExtent l="19050" t="19050" r="19050" b="1143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1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E5746" w14:textId="67F36251" w:rsidR="00492F48" w:rsidRDefault="00492F48" w:rsidP="003623B7">
      <w:pPr>
        <w:pStyle w:val="Steps"/>
        <w:numPr>
          <w:ilvl w:val="0"/>
          <w:numId w:val="6"/>
        </w:numPr>
      </w:pPr>
      <w:r>
        <w:t xml:space="preserve">Click the </w:t>
      </w:r>
      <w:r w:rsidRPr="003623B7">
        <w:rPr>
          <w:b/>
        </w:rPr>
        <w:t xml:space="preserve">Entity </w:t>
      </w:r>
      <w:r>
        <w:t>drop-down.</w:t>
      </w:r>
    </w:p>
    <w:p w14:paraId="7E88C796" w14:textId="73461AA4" w:rsidR="00492F48" w:rsidRDefault="00492F48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6378FA8A" wp14:editId="33306ECE">
            <wp:extent cx="1085714" cy="1380952"/>
            <wp:effectExtent l="0" t="0" r="63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ADE00" w14:textId="67B0A3CC" w:rsidR="00492F48" w:rsidRPr="00492F48" w:rsidRDefault="00492F48" w:rsidP="003623B7">
      <w:pPr>
        <w:pStyle w:val="Steps"/>
        <w:numPr>
          <w:ilvl w:val="0"/>
          <w:numId w:val="6"/>
        </w:numPr>
      </w:pPr>
      <w:r>
        <w:t xml:space="preserve">Click </w:t>
      </w:r>
      <w:r w:rsidRPr="000C1750">
        <w:rPr>
          <w:b/>
        </w:rPr>
        <w:t>…</w:t>
      </w:r>
      <w:r>
        <w:t xml:space="preserve"> (ellipses).</w:t>
      </w:r>
    </w:p>
    <w:p w14:paraId="05839DD6" w14:textId="3D7A34AC" w:rsidR="00492F48" w:rsidRPr="00492F48" w:rsidRDefault="00492F48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4438D8B" wp14:editId="576C58F8">
            <wp:extent cx="1031358" cy="1311814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32493" cy="131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932D" w14:textId="0BD7AFF2" w:rsidR="00492F48" w:rsidRPr="00606E91" w:rsidRDefault="00606E91" w:rsidP="003623B7">
      <w:pPr>
        <w:pStyle w:val="Steps"/>
        <w:numPr>
          <w:ilvl w:val="0"/>
          <w:numId w:val="6"/>
        </w:numPr>
      </w:pPr>
      <w:r>
        <w:t xml:space="preserve">Click in the </w:t>
      </w:r>
      <w:r w:rsidRPr="003623B7">
        <w:rPr>
          <w:b/>
        </w:rPr>
        <w:t>Search box</w:t>
      </w:r>
      <w:r>
        <w:t xml:space="preserve">, and type </w:t>
      </w:r>
      <w:r w:rsidR="003D69E3">
        <w:t>in an appropriate entity name</w:t>
      </w:r>
      <w:r w:rsidRPr="003623B7">
        <w:rPr>
          <w:b/>
        </w:rPr>
        <w:t>.</w:t>
      </w:r>
      <w:r w:rsidR="0050158A">
        <w:rPr>
          <w:b/>
        </w:rPr>
        <w:t xml:space="preserve"> </w:t>
      </w:r>
    </w:p>
    <w:p w14:paraId="2D867FD0" w14:textId="49C3E6F0" w:rsidR="00606E91" w:rsidRDefault="00606E91" w:rsidP="003623B7">
      <w:pPr>
        <w:pStyle w:val="Steps"/>
        <w:numPr>
          <w:ilvl w:val="0"/>
          <w:numId w:val="6"/>
        </w:numPr>
      </w:pPr>
      <w:r>
        <w:t xml:space="preserve">Press </w:t>
      </w:r>
      <w:r w:rsidRPr="003623B7">
        <w:rPr>
          <w:b/>
        </w:rPr>
        <w:t>[ENTER]</w:t>
      </w:r>
      <w:r>
        <w:t>.</w:t>
      </w:r>
    </w:p>
    <w:p w14:paraId="7B7F6EC2" w14:textId="6A7A8440" w:rsidR="00606E91" w:rsidRDefault="00606E91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79307C50" wp14:editId="48CD27A1">
            <wp:extent cx="2688877" cy="914400"/>
            <wp:effectExtent l="19050" t="19050" r="16510" b="190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18622" cy="924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C881C4" w14:textId="630716E5" w:rsidR="002E1773" w:rsidRPr="00477C14" w:rsidRDefault="00606E91" w:rsidP="00477C14">
      <w:pPr>
        <w:pStyle w:val="Steps"/>
        <w:numPr>
          <w:ilvl w:val="0"/>
          <w:numId w:val="6"/>
        </w:numPr>
      </w:pPr>
      <w:r>
        <w:t xml:space="preserve">Select </w:t>
      </w:r>
      <w:r w:rsidR="003D69E3">
        <w:t>the entity from the left pane</w:t>
      </w:r>
      <w:r>
        <w:t>.</w:t>
      </w:r>
    </w:p>
    <w:p w14:paraId="62BE867A" w14:textId="4EC4AD04" w:rsidR="00606E91" w:rsidRDefault="00606E91" w:rsidP="003623B7">
      <w:pPr>
        <w:pStyle w:val="Steps"/>
        <w:numPr>
          <w:ilvl w:val="0"/>
          <w:numId w:val="6"/>
        </w:numPr>
      </w:pPr>
      <w:r>
        <w:t xml:space="preserve">Click </w:t>
      </w:r>
      <w:r w:rsidRPr="003623B7">
        <w:rPr>
          <w:b/>
        </w:rPr>
        <w:t>Add</w:t>
      </w:r>
      <w:r>
        <w:t>.</w:t>
      </w:r>
    </w:p>
    <w:p w14:paraId="6A2E4519" w14:textId="67C68A0A" w:rsidR="001E5282" w:rsidRDefault="00606E91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DC4DB00" wp14:editId="5F19E193">
            <wp:extent cx="4588899" cy="4051005"/>
            <wp:effectExtent l="19050" t="19050" r="21590" b="26035"/>
            <wp:docPr id="57" name="Picture 57" descr="C:\Users\eknutson\AppData\Local\Temp\SNAGHTML7151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nutson\AppData\Local\Temp\SNAGHTML71518b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30" cy="40753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E92F34" w14:textId="2161C00F" w:rsidR="00574C1B" w:rsidRDefault="00606E91" w:rsidP="003623B7">
      <w:pPr>
        <w:pStyle w:val="Steps"/>
        <w:numPr>
          <w:ilvl w:val="0"/>
          <w:numId w:val="6"/>
        </w:numPr>
      </w:pPr>
      <w:r>
        <w:t xml:space="preserve">Click </w:t>
      </w:r>
      <w:r w:rsidRPr="003623B7">
        <w:rPr>
          <w:b/>
        </w:rPr>
        <w:t>Entity</w:t>
      </w:r>
      <w:r>
        <w:t>.</w:t>
      </w:r>
    </w:p>
    <w:p w14:paraId="1A25DBCD" w14:textId="165D7674" w:rsidR="00606E91" w:rsidRDefault="00606E91" w:rsidP="003623B7">
      <w:pPr>
        <w:pStyle w:val="Steps"/>
        <w:numPr>
          <w:ilvl w:val="0"/>
          <w:numId w:val="6"/>
        </w:numPr>
      </w:pPr>
      <w:r>
        <w:t xml:space="preserve">Click </w:t>
      </w:r>
      <w:r w:rsidRPr="003623B7">
        <w:rPr>
          <w:b/>
        </w:rPr>
        <w:t>Remove</w:t>
      </w:r>
      <w:r>
        <w:t>.</w:t>
      </w:r>
    </w:p>
    <w:p w14:paraId="1A95F305" w14:textId="0C9F1E96" w:rsidR="00606E91" w:rsidRDefault="00606E91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CED1C69" wp14:editId="14754F29">
            <wp:extent cx="5943600" cy="5248025"/>
            <wp:effectExtent l="19050" t="19050" r="19050" b="10160"/>
            <wp:docPr id="58" name="Picture 58" descr="C:\Users\eknutson\AppData\Local\Temp\SNAGHTML71ec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nutson\AppData\Local\Temp\SNAGHTML71ecb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009B95" w14:textId="28DD753E" w:rsidR="00606E91" w:rsidRDefault="00606E91" w:rsidP="003623B7">
      <w:pPr>
        <w:pStyle w:val="Steps"/>
        <w:numPr>
          <w:ilvl w:val="0"/>
          <w:numId w:val="6"/>
        </w:numPr>
      </w:pPr>
      <w:r>
        <w:t xml:space="preserve">Click the </w:t>
      </w:r>
      <w:r w:rsidRPr="003623B7">
        <w:rPr>
          <w:b/>
        </w:rPr>
        <w:t xml:space="preserve">Entity </w:t>
      </w:r>
      <w:r>
        <w:t xml:space="preserve">drop-down and select </w:t>
      </w:r>
      <w:r w:rsidRPr="003623B7">
        <w:rPr>
          <w:b/>
        </w:rPr>
        <w:t>Years</w:t>
      </w:r>
      <w:r>
        <w:t>.</w:t>
      </w:r>
    </w:p>
    <w:p w14:paraId="52E796AD" w14:textId="3E78231C" w:rsidR="00606E91" w:rsidRDefault="00606E91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21E7C3D6" wp14:editId="13CED4E4">
            <wp:extent cx="2666667" cy="1914286"/>
            <wp:effectExtent l="19050" t="19050" r="19685" b="1016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1914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12C35C" w14:textId="47BF97A3" w:rsidR="00606E91" w:rsidRDefault="00606E91" w:rsidP="003623B7">
      <w:pPr>
        <w:pStyle w:val="Steps"/>
        <w:numPr>
          <w:ilvl w:val="0"/>
          <w:numId w:val="6"/>
        </w:numPr>
      </w:pPr>
      <w:r>
        <w:t xml:space="preserve">Select </w:t>
      </w:r>
      <w:r w:rsidR="0050158A">
        <w:rPr>
          <w:b/>
        </w:rPr>
        <w:t>FY1</w:t>
      </w:r>
      <w:r w:rsidR="00C57EB1">
        <w:rPr>
          <w:b/>
        </w:rPr>
        <w:t>8</w:t>
      </w:r>
      <w:r>
        <w:t>.</w:t>
      </w:r>
    </w:p>
    <w:p w14:paraId="36831241" w14:textId="4A55234E" w:rsidR="00606E91" w:rsidRDefault="00606E91" w:rsidP="003623B7">
      <w:pPr>
        <w:pStyle w:val="Steps"/>
        <w:numPr>
          <w:ilvl w:val="0"/>
          <w:numId w:val="6"/>
        </w:numPr>
      </w:pPr>
      <w:r>
        <w:t xml:space="preserve">Click </w:t>
      </w:r>
      <w:r w:rsidRPr="003623B7">
        <w:rPr>
          <w:b/>
        </w:rPr>
        <w:t>Add.</w:t>
      </w:r>
    </w:p>
    <w:p w14:paraId="26EB6906" w14:textId="26478ED3" w:rsidR="003135B3" w:rsidRDefault="00C57EB1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223EF82A" wp14:editId="64C32FFC">
            <wp:extent cx="5885714" cy="5200000"/>
            <wp:effectExtent l="0" t="0" r="1270" b="1270"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85714" cy="5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C53D" w14:textId="09E4C2B2" w:rsidR="00574C1B" w:rsidRDefault="00606E91" w:rsidP="003623B7">
      <w:pPr>
        <w:pStyle w:val="Steps"/>
        <w:numPr>
          <w:ilvl w:val="0"/>
          <w:numId w:val="6"/>
        </w:numPr>
        <w:rPr>
          <w:b/>
        </w:rPr>
      </w:pPr>
      <w:r>
        <w:t xml:space="preserve">Click </w:t>
      </w:r>
      <w:r w:rsidRPr="003623B7">
        <w:rPr>
          <w:b/>
        </w:rPr>
        <w:t>Years.</w:t>
      </w:r>
    </w:p>
    <w:p w14:paraId="425B4C80" w14:textId="77777777" w:rsidR="00477C14" w:rsidRDefault="00477C14">
      <w:pPr>
        <w:rPr>
          <w:rFonts w:eastAsiaTheme="majorEastAsia" w:cs="Times New Roman"/>
        </w:rPr>
      </w:pPr>
      <w:r>
        <w:br w:type="page"/>
      </w:r>
    </w:p>
    <w:p w14:paraId="3CF428F3" w14:textId="4289FA7C" w:rsidR="00606E91" w:rsidRDefault="00606E91" w:rsidP="003623B7">
      <w:pPr>
        <w:pStyle w:val="Steps"/>
        <w:numPr>
          <w:ilvl w:val="0"/>
          <w:numId w:val="6"/>
        </w:numPr>
      </w:pPr>
      <w:r>
        <w:t xml:space="preserve">Click </w:t>
      </w:r>
      <w:r w:rsidRPr="003623B7">
        <w:rPr>
          <w:b/>
        </w:rPr>
        <w:t>Remove</w:t>
      </w:r>
      <w:r>
        <w:t>.</w:t>
      </w:r>
    </w:p>
    <w:p w14:paraId="25820B86" w14:textId="17BBDF5A" w:rsidR="00606E91" w:rsidRPr="00606E91" w:rsidRDefault="00C57EB1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D743AD1" wp14:editId="0F012378">
            <wp:extent cx="5876190" cy="5161905"/>
            <wp:effectExtent l="0" t="0" r="0" b="1270"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76190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FCA3" w14:textId="63A2BF39" w:rsidR="00606E91" w:rsidRDefault="00606E91" w:rsidP="003623B7">
      <w:pPr>
        <w:pStyle w:val="Steps"/>
        <w:numPr>
          <w:ilvl w:val="0"/>
          <w:numId w:val="6"/>
        </w:numPr>
      </w:pPr>
      <w:r>
        <w:t xml:space="preserve">Click the </w:t>
      </w:r>
      <w:r w:rsidRPr="003623B7">
        <w:rPr>
          <w:b/>
        </w:rPr>
        <w:t xml:space="preserve">Years </w:t>
      </w:r>
      <w:r>
        <w:t>drop-down and select</w:t>
      </w:r>
      <w:r w:rsidR="004E1512">
        <w:t xml:space="preserve"> </w:t>
      </w:r>
      <w:r w:rsidR="004E1512" w:rsidRPr="003623B7">
        <w:rPr>
          <w:b/>
        </w:rPr>
        <w:t>Version</w:t>
      </w:r>
      <w:r w:rsidR="004E1512">
        <w:t>.</w:t>
      </w:r>
    </w:p>
    <w:p w14:paraId="758EE896" w14:textId="56A1E5F6" w:rsidR="004E1512" w:rsidRDefault="004E1512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BFFE06B" wp14:editId="5844978C">
            <wp:extent cx="2209524" cy="1676191"/>
            <wp:effectExtent l="19050" t="19050" r="19685" b="196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1676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4F9F66" w14:textId="44788DA1" w:rsidR="002E658C" w:rsidRDefault="00E46692" w:rsidP="003623B7">
      <w:pPr>
        <w:pStyle w:val="Steps"/>
        <w:numPr>
          <w:ilvl w:val="0"/>
          <w:numId w:val="6"/>
        </w:numPr>
      </w:pPr>
      <w:r>
        <w:t xml:space="preserve">Select </w:t>
      </w:r>
      <w:r w:rsidRPr="003623B7">
        <w:rPr>
          <w:b/>
        </w:rPr>
        <w:t>Working</w:t>
      </w:r>
      <w:r>
        <w:t>.</w:t>
      </w:r>
    </w:p>
    <w:p w14:paraId="5D32034A" w14:textId="77777777" w:rsidR="00477C14" w:rsidRDefault="00477C14">
      <w:pPr>
        <w:rPr>
          <w:rFonts w:eastAsiaTheme="majorEastAsia" w:cs="Times New Roman"/>
        </w:rPr>
      </w:pPr>
      <w:r>
        <w:br w:type="page"/>
      </w:r>
    </w:p>
    <w:p w14:paraId="018B4486" w14:textId="0AF46777" w:rsidR="00E46692" w:rsidRDefault="00E46692" w:rsidP="003623B7">
      <w:pPr>
        <w:pStyle w:val="Steps"/>
        <w:numPr>
          <w:ilvl w:val="0"/>
          <w:numId w:val="6"/>
        </w:numPr>
      </w:pPr>
      <w:r>
        <w:t>Click</w:t>
      </w:r>
      <w:r w:rsidRPr="003623B7">
        <w:rPr>
          <w:b/>
        </w:rPr>
        <w:t xml:space="preserve"> </w:t>
      </w:r>
      <w:r w:rsidR="00835B3F" w:rsidRPr="003623B7">
        <w:rPr>
          <w:b/>
        </w:rPr>
        <w:t>Add</w:t>
      </w:r>
      <w:r w:rsidR="00835B3F">
        <w:t>.</w:t>
      </w:r>
    </w:p>
    <w:p w14:paraId="33049B33" w14:textId="49CE7198" w:rsidR="003135B3" w:rsidRDefault="0050158A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0FE8AF43" wp14:editId="6C98450D">
            <wp:extent cx="5866667" cy="5209524"/>
            <wp:effectExtent l="0" t="0" r="1270" b="0"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5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61A6C" w14:textId="577D3891" w:rsidR="00511FD1" w:rsidRDefault="00835B3F" w:rsidP="003623B7">
      <w:pPr>
        <w:pStyle w:val="Steps"/>
        <w:numPr>
          <w:ilvl w:val="0"/>
          <w:numId w:val="6"/>
        </w:numPr>
      </w:pPr>
      <w:r>
        <w:t xml:space="preserve">Click </w:t>
      </w:r>
      <w:r w:rsidRPr="003623B7">
        <w:rPr>
          <w:b/>
        </w:rPr>
        <w:t>Version</w:t>
      </w:r>
      <w:r>
        <w:t>.</w:t>
      </w:r>
    </w:p>
    <w:p w14:paraId="0852EEF2" w14:textId="77777777" w:rsidR="00477C14" w:rsidRDefault="00477C14">
      <w:pPr>
        <w:rPr>
          <w:rFonts w:eastAsiaTheme="majorEastAsia" w:cs="Times New Roman"/>
        </w:rPr>
      </w:pPr>
      <w:r>
        <w:br w:type="page"/>
      </w:r>
    </w:p>
    <w:p w14:paraId="6B895830" w14:textId="207D7735" w:rsidR="00835B3F" w:rsidRDefault="00835B3F" w:rsidP="003623B7">
      <w:pPr>
        <w:pStyle w:val="Steps"/>
        <w:numPr>
          <w:ilvl w:val="0"/>
          <w:numId w:val="6"/>
        </w:numPr>
      </w:pPr>
      <w:r>
        <w:t xml:space="preserve">Click </w:t>
      </w:r>
      <w:r w:rsidRPr="003623B7">
        <w:rPr>
          <w:b/>
        </w:rPr>
        <w:t>Remove</w:t>
      </w:r>
      <w:r>
        <w:t>.</w:t>
      </w:r>
    </w:p>
    <w:p w14:paraId="0A964BFC" w14:textId="10782903" w:rsidR="00BB0DDB" w:rsidRDefault="0050158A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6CCA2364" wp14:editId="4A5A9E6B">
            <wp:extent cx="5943600" cy="5224145"/>
            <wp:effectExtent l="0" t="0" r="0" b="0"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D7BE" w14:textId="5A0CAC5C" w:rsidR="003135B3" w:rsidRPr="00477C14" w:rsidRDefault="00FB2FE2" w:rsidP="00477C14">
      <w:pPr>
        <w:pStyle w:val="Steps"/>
        <w:numPr>
          <w:ilvl w:val="0"/>
          <w:numId w:val="6"/>
        </w:numPr>
      </w:pPr>
      <w:r>
        <w:t xml:space="preserve">Click </w:t>
      </w:r>
      <w:r w:rsidR="00D26695">
        <w:t xml:space="preserve">the </w:t>
      </w:r>
      <w:r w:rsidR="00D26695" w:rsidRPr="00477C14">
        <w:rPr>
          <w:b/>
        </w:rPr>
        <w:t>Version</w:t>
      </w:r>
      <w:r w:rsidRPr="00477C14">
        <w:rPr>
          <w:b/>
        </w:rPr>
        <w:t xml:space="preserve"> </w:t>
      </w:r>
      <w:r>
        <w:t xml:space="preserve">drop-down and select </w:t>
      </w:r>
      <w:r w:rsidRPr="00477C14">
        <w:rPr>
          <w:b/>
        </w:rPr>
        <w:t>Scenario</w:t>
      </w:r>
      <w:r>
        <w:t>.</w:t>
      </w:r>
    </w:p>
    <w:p w14:paraId="283258C5" w14:textId="245E1A01" w:rsidR="00511FD1" w:rsidRDefault="003D69E3" w:rsidP="003623B7">
      <w:pPr>
        <w:pStyle w:val="Steps"/>
        <w:numPr>
          <w:ilvl w:val="0"/>
          <w:numId w:val="6"/>
        </w:numPr>
      </w:pPr>
      <w:r>
        <w:t xml:space="preserve">Expand </w:t>
      </w:r>
      <w:r>
        <w:rPr>
          <w:b/>
        </w:rPr>
        <w:t>Final Budget</w:t>
      </w:r>
      <w:r w:rsidR="00FB2FE2">
        <w:t>.</w:t>
      </w:r>
    </w:p>
    <w:p w14:paraId="6AA70455" w14:textId="4AD85243" w:rsidR="003D69E3" w:rsidRDefault="003D69E3" w:rsidP="003623B7">
      <w:pPr>
        <w:pStyle w:val="Steps"/>
        <w:numPr>
          <w:ilvl w:val="0"/>
          <w:numId w:val="6"/>
        </w:numPr>
      </w:pPr>
      <w:r>
        <w:t xml:space="preserve">Select </w:t>
      </w:r>
      <w:r>
        <w:rPr>
          <w:b/>
        </w:rPr>
        <w:t>Starting Point Permanent Budget</w:t>
      </w:r>
    </w:p>
    <w:p w14:paraId="4CDF0840" w14:textId="77777777" w:rsidR="00477C14" w:rsidRDefault="00477C14">
      <w:pPr>
        <w:rPr>
          <w:rFonts w:eastAsiaTheme="majorEastAsia" w:cs="Times New Roman"/>
        </w:rPr>
      </w:pPr>
      <w:r>
        <w:br w:type="page"/>
      </w:r>
    </w:p>
    <w:p w14:paraId="0DC430A3" w14:textId="333D2C73" w:rsidR="00FB2FE2" w:rsidRDefault="00FB2FE2" w:rsidP="003623B7">
      <w:pPr>
        <w:pStyle w:val="Steps"/>
        <w:numPr>
          <w:ilvl w:val="0"/>
          <w:numId w:val="6"/>
        </w:numPr>
      </w:pPr>
      <w:r>
        <w:t xml:space="preserve">Click </w:t>
      </w:r>
      <w:r w:rsidRPr="003623B7">
        <w:rPr>
          <w:b/>
        </w:rPr>
        <w:t>Add</w:t>
      </w:r>
      <w:r>
        <w:t>.</w:t>
      </w:r>
    </w:p>
    <w:p w14:paraId="2F771906" w14:textId="4E7D3DDE" w:rsidR="00202982" w:rsidRDefault="0050158A" w:rsidP="00477C14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5BB4D68" wp14:editId="6D956DDD">
            <wp:extent cx="5895238" cy="5209524"/>
            <wp:effectExtent l="0" t="0" r="0" b="0"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95238" cy="5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47103" w14:textId="49FB9CA8" w:rsidR="00FB2FE2" w:rsidRDefault="00FB2FE2" w:rsidP="003623B7">
      <w:pPr>
        <w:pStyle w:val="Steps"/>
        <w:numPr>
          <w:ilvl w:val="0"/>
          <w:numId w:val="6"/>
        </w:numPr>
      </w:pPr>
      <w:r>
        <w:t xml:space="preserve">Click </w:t>
      </w:r>
      <w:r w:rsidRPr="003135B3">
        <w:rPr>
          <w:b/>
        </w:rPr>
        <w:t>Scenario</w:t>
      </w:r>
      <w:r>
        <w:t>.</w:t>
      </w:r>
    </w:p>
    <w:p w14:paraId="6B2C37AC" w14:textId="77777777" w:rsidR="00477C14" w:rsidRDefault="00477C14">
      <w:pPr>
        <w:rPr>
          <w:rFonts w:eastAsiaTheme="majorEastAsia" w:cs="Times New Roman"/>
        </w:rPr>
      </w:pPr>
      <w:r>
        <w:br w:type="page"/>
      </w:r>
    </w:p>
    <w:p w14:paraId="1F5E7662" w14:textId="67F633C0" w:rsidR="00FB2FE2" w:rsidRDefault="00FB2FE2" w:rsidP="003623B7">
      <w:pPr>
        <w:pStyle w:val="Steps"/>
        <w:numPr>
          <w:ilvl w:val="0"/>
          <w:numId w:val="6"/>
        </w:numPr>
      </w:pPr>
      <w:r>
        <w:t xml:space="preserve">Click </w:t>
      </w:r>
      <w:r w:rsidRPr="003623B7">
        <w:rPr>
          <w:b/>
        </w:rPr>
        <w:t>Remove</w:t>
      </w:r>
      <w:r>
        <w:t>.</w:t>
      </w:r>
    </w:p>
    <w:p w14:paraId="407C5BA4" w14:textId="648B99E3" w:rsidR="00FB2FE2" w:rsidRDefault="0050158A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5A9B9120" wp14:editId="1D1B558A">
            <wp:extent cx="5923809" cy="5219048"/>
            <wp:effectExtent l="0" t="0" r="1270" b="1270"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5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CC4D1" w14:textId="36456BD9" w:rsidR="00835B3F" w:rsidRDefault="00835B3F" w:rsidP="003623B7">
      <w:pPr>
        <w:pStyle w:val="Steps"/>
        <w:numPr>
          <w:ilvl w:val="0"/>
          <w:numId w:val="6"/>
        </w:numPr>
      </w:pPr>
      <w:r>
        <w:t xml:space="preserve">Click </w:t>
      </w:r>
      <w:r w:rsidRPr="003623B7">
        <w:rPr>
          <w:b/>
        </w:rPr>
        <w:t>OK</w:t>
      </w:r>
      <w:r>
        <w:t>.</w:t>
      </w:r>
    </w:p>
    <w:p w14:paraId="03B142DA" w14:textId="299EFE89" w:rsidR="00BB0DDB" w:rsidRDefault="007023F2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5397A044" wp14:editId="7AEC2A04">
            <wp:extent cx="1923810" cy="428571"/>
            <wp:effectExtent l="0" t="0" r="635" b="0"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3DF76" w14:textId="75C30C14" w:rsidR="00835F00" w:rsidRDefault="00835F00" w:rsidP="00835F00">
      <w:pPr>
        <w:pStyle w:val="Steps"/>
        <w:numPr>
          <w:ilvl w:val="0"/>
          <w:numId w:val="0"/>
        </w:numPr>
        <w:ind w:left="720"/>
      </w:pPr>
    </w:p>
    <w:p w14:paraId="61599CB0" w14:textId="7F015D15" w:rsidR="00202982" w:rsidRDefault="00202982">
      <w:pPr>
        <w:rPr>
          <w:rFonts w:ascii="Arial" w:eastAsia="Times New Roman" w:hAnsi="Arial" w:cs="Times New Roman"/>
          <w:b/>
          <w:szCs w:val="24"/>
        </w:rPr>
      </w:pPr>
      <w:r>
        <w:br w:type="page"/>
      </w:r>
    </w:p>
    <w:p w14:paraId="21FC4FA3" w14:textId="00964781" w:rsidR="00F840B8" w:rsidRDefault="00F840B8" w:rsidP="00F840B8">
      <w:pPr>
        <w:pStyle w:val="Procedure"/>
      </w:pPr>
      <w:bookmarkStart w:id="19" w:name="_Toc479593122"/>
      <w:r>
        <w:t>To Refresh the Grid:</w:t>
      </w:r>
      <w:bookmarkEnd w:id="19"/>
    </w:p>
    <w:p w14:paraId="2C6EE83B" w14:textId="17AD73C4" w:rsidR="006138DC" w:rsidRDefault="00BB0DDB" w:rsidP="003623B7">
      <w:pPr>
        <w:pStyle w:val="Steps"/>
        <w:numPr>
          <w:ilvl w:val="0"/>
          <w:numId w:val="33"/>
        </w:numPr>
      </w:pPr>
      <w:r>
        <w:t xml:space="preserve">Click </w:t>
      </w:r>
      <w:r w:rsidRPr="003623B7">
        <w:rPr>
          <w:b/>
        </w:rPr>
        <w:t>Refresh</w:t>
      </w:r>
      <w:r>
        <w:t>.</w:t>
      </w:r>
    </w:p>
    <w:p w14:paraId="7E979148" w14:textId="7250C614" w:rsidR="00BB0DDB" w:rsidRDefault="00835F00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FCBD199" wp14:editId="186891AA">
            <wp:extent cx="5705475" cy="856431"/>
            <wp:effectExtent l="0" t="0" r="0" b="1270"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50241" cy="87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8FFE" w14:textId="1F283931" w:rsidR="002341A7" w:rsidRDefault="002341A7" w:rsidP="002341A7">
      <w:pPr>
        <w:pStyle w:val="Steps"/>
        <w:numPr>
          <w:ilvl w:val="0"/>
          <w:numId w:val="33"/>
        </w:numPr>
      </w:pPr>
      <w:r>
        <w:t>Result:</w:t>
      </w:r>
    </w:p>
    <w:p w14:paraId="2DDDD1A9" w14:textId="4B4AF512" w:rsidR="002341A7" w:rsidRDefault="005E4429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5A8922D" wp14:editId="7EFC8BA1">
            <wp:extent cx="5200000" cy="1447619"/>
            <wp:effectExtent l="0" t="0" r="1270" b="635"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46683" w14:textId="4A905F54" w:rsidR="006138DC" w:rsidRDefault="006138DC" w:rsidP="00F840B8">
      <w:pPr>
        <w:pStyle w:val="Heading1"/>
      </w:pPr>
      <w:bookmarkStart w:id="20" w:name="_Toc479593123"/>
      <w:r>
        <w:t xml:space="preserve">Exercise </w:t>
      </w:r>
      <w:r w:rsidR="00F840B8">
        <w:t xml:space="preserve">6: Smart View Ad Hoc </w:t>
      </w:r>
      <w:r w:rsidR="00D26695">
        <w:t>Functionality</w:t>
      </w:r>
      <w:bookmarkEnd w:id="20"/>
    </w:p>
    <w:p w14:paraId="7F7EFDA4" w14:textId="3B450971" w:rsidR="00F840B8" w:rsidRPr="00E23B8D" w:rsidRDefault="00F840B8" w:rsidP="00F840B8">
      <w:r>
        <w:t xml:space="preserve">In this exercise users will do a free form grid, zoom in and out of a member, pivot members in the grid, </w:t>
      </w:r>
      <w:r w:rsidR="00127878">
        <w:t>pivot</w:t>
      </w:r>
      <w:r>
        <w:t xml:space="preserve"> </w:t>
      </w:r>
      <w:r w:rsidR="00D26695">
        <w:t>a member</w:t>
      </w:r>
      <w:r>
        <w:t xml:space="preserve"> to the POV, and keep and remove members from the grid.</w:t>
      </w:r>
    </w:p>
    <w:p w14:paraId="5B4D7A97" w14:textId="09B59CA7" w:rsidR="006138DC" w:rsidRDefault="006138DC" w:rsidP="006138DC">
      <w:pPr>
        <w:pStyle w:val="Procedure"/>
      </w:pPr>
      <w:bookmarkStart w:id="21" w:name="_Toc479593124"/>
      <w:r>
        <w:t xml:space="preserve">To </w:t>
      </w:r>
      <w:r w:rsidR="00491949">
        <w:t>Create Free Form Grid</w:t>
      </w:r>
      <w:r>
        <w:t>:</w:t>
      </w:r>
      <w:bookmarkEnd w:id="21"/>
    </w:p>
    <w:p w14:paraId="28C7C3E4" w14:textId="576F1804" w:rsidR="006138DC" w:rsidRDefault="009E3B4A" w:rsidP="003623B7">
      <w:pPr>
        <w:pStyle w:val="Steps"/>
        <w:numPr>
          <w:ilvl w:val="0"/>
          <w:numId w:val="34"/>
        </w:numPr>
      </w:pPr>
      <w:r>
        <w:t xml:space="preserve">Click cell </w:t>
      </w:r>
      <w:r w:rsidRPr="003623B7">
        <w:rPr>
          <w:b/>
        </w:rPr>
        <w:t xml:space="preserve">B2, </w:t>
      </w:r>
      <w:r>
        <w:t xml:space="preserve">and type </w:t>
      </w:r>
      <w:r w:rsidRPr="003623B7">
        <w:rPr>
          <w:b/>
        </w:rPr>
        <w:t>Oct</w:t>
      </w:r>
      <w:r>
        <w:t>.</w:t>
      </w:r>
    </w:p>
    <w:p w14:paraId="1DEE3B8B" w14:textId="049373B7" w:rsidR="009E3B4A" w:rsidRDefault="009E3B4A" w:rsidP="003623B7">
      <w:pPr>
        <w:pStyle w:val="Steps"/>
        <w:numPr>
          <w:ilvl w:val="0"/>
          <w:numId w:val="34"/>
        </w:numPr>
      </w:pPr>
      <w:r>
        <w:t xml:space="preserve">Click cell </w:t>
      </w:r>
      <w:r w:rsidRPr="003623B7">
        <w:rPr>
          <w:b/>
        </w:rPr>
        <w:t>C2</w:t>
      </w:r>
      <w:r>
        <w:t xml:space="preserve">, and type </w:t>
      </w:r>
      <w:r w:rsidRPr="003623B7">
        <w:rPr>
          <w:b/>
        </w:rPr>
        <w:t>Nov</w:t>
      </w:r>
      <w:r>
        <w:t>.</w:t>
      </w:r>
    </w:p>
    <w:p w14:paraId="48A888C3" w14:textId="187725D9" w:rsidR="009E3B4A" w:rsidRDefault="009E3B4A" w:rsidP="003623B7">
      <w:pPr>
        <w:pStyle w:val="Steps"/>
        <w:numPr>
          <w:ilvl w:val="0"/>
          <w:numId w:val="34"/>
        </w:numPr>
      </w:pPr>
      <w:r>
        <w:t xml:space="preserve">Click cell </w:t>
      </w:r>
      <w:r w:rsidRPr="003623B7">
        <w:rPr>
          <w:b/>
        </w:rPr>
        <w:t>D2</w:t>
      </w:r>
      <w:r>
        <w:t xml:space="preserve">, and type </w:t>
      </w:r>
      <w:r w:rsidRPr="003623B7">
        <w:rPr>
          <w:b/>
        </w:rPr>
        <w:t>Dec</w:t>
      </w:r>
      <w:r>
        <w:t>.</w:t>
      </w:r>
    </w:p>
    <w:p w14:paraId="61731EF2" w14:textId="147D1662" w:rsidR="009E3B4A" w:rsidRPr="0008188C" w:rsidRDefault="005E3B47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DD06068" wp14:editId="5E0F2F1A">
            <wp:extent cx="2828571" cy="685714"/>
            <wp:effectExtent l="0" t="0" r="0" b="635"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828571" cy="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7FA7" w14:textId="7CA3AF8E" w:rsidR="006138DC" w:rsidRDefault="009E3B4A" w:rsidP="003623B7">
      <w:pPr>
        <w:pStyle w:val="Steps"/>
      </w:pPr>
      <w:r>
        <w:t xml:space="preserve">Click </w:t>
      </w:r>
      <w:r>
        <w:rPr>
          <w:b/>
        </w:rPr>
        <w:t>Refresh</w:t>
      </w:r>
      <w:r>
        <w:t>.</w:t>
      </w:r>
    </w:p>
    <w:p w14:paraId="5CBDE915" w14:textId="37DD6D8B" w:rsidR="009E3B4A" w:rsidRDefault="009E3B4A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44C03221" wp14:editId="6FF4107B">
            <wp:extent cx="5943600" cy="935990"/>
            <wp:effectExtent l="19050" t="19050" r="19050" b="16510"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5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29311A" w14:textId="57454B36" w:rsidR="009E3B4A" w:rsidRDefault="005E3B47" w:rsidP="005E3B47">
      <w:pPr>
        <w:pStyle w:val="Steps"/>
      </w:pPr>
      <w:r>
        <w:t>Result:</w:t>
      </w:r>
    </w:p>
    <w:p w14:paraId="1863322F" w14:textId="29549B5C" w:rsidR="005E3B47" w:rsidRPr="008E1CB8" w:rsidRDefault="005E3B47" w:rsidP="005E3B4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2DD8D4BE" wp14:editId="726638F7">
            <wp:extent cx="3171429" cy="666667"/>
            <wp:effectExtent l="0" t="0" r="0" b="635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71429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611C" w14:textId="77777777" w:rsidR="00477C14" w:rsidRDefault="00477C14">
      <w:pPr>
        <w:rPr>
          <w:rFonts w:ascii="Arial" w:eastAsia="Times New Roman" w:hAnsi="Arial" w:cs="Times New Roman"/>
          <w:b/>
          <w:szCs w:val="24"/>
        </w:rPr>
      </w:pPr>
      <w:r>
        <w:br w:type="page"/>
      </w:r>
    </w:p>
    <w:p w14:paraId="4DCDDDBC" w14:textId="3E9C62C8" w:rsidR="00491949" w:rsidRDefault="00491949" w:rsidP="00F840B8">
      <w:pPr>
        <w:pStyle w:val="Procedure"/>
      </w:pPr>
      <w:bookmarkStart w:id="22" w:name="_Toc479593125"/>
      <w:r>
        <w:t>To Zoom In and Out of Members:</w:t>
      </w:r>
      <w:bookmarkEnd w:id="22"/>
    </w:p>
    <w:p w14:paraId="5C092599" w14:textId="6D004A14" w:rsidR="00F840B8" w:rsidRDefault="0034397F" w:rsidP="003623B7">
      <w:pPr>
        <w:pStyle w:val="Steps"/>
        <w:numPr>
          <w:ilvl w:val="0"/>
          <w:numId w:val="35"/>
        </w:numPr>
      </w:pPr>
      <w:r>
        <w:t xml:space="preserve">Click </w:t>
      </w:r>
      <w:r w:rsidRPr="003623B7">
        <w:rPr>
          <w:b/>
        </w:rPr>
        <w:t>Account</w:t>
      </w:r>
      <w:r>
        <w:t xml:space="preserve"> click </w:t>
      </w:r>
      <w:r w:rsidRPr="003623B7">
        <w:rPr>
          <w:b/>
        </w:rPr>
        <w:t>Zoom In</w:t>
      </w:r>
      <w:r>
        <w:t>.</w:t>
      </w:r>
    </w:p>
    <w:p w14:paraId="64664456" w14:textId="5A7CEA52" w:rsidR="0034397F" w:rsidRDefault="0034397F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05362F73" wp14:editId="7D61CA4E">
            <wp:extent cx="3990476" cy="2219048"/>
            <wp:effectExtent l="19050" t="19050" r="10160" b="10160"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2219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ECC2F7" w14:textId="50A19A9B" w:rsidR="0034397F" w:rsidRDefault="0034397F" w:rsidP="003623B7">
      <w:pPr>
        <w:pStyle w:val="Steps"/>
      </w:pPr>
      <w:r>
        <w:t xml:space="preserve">Click </w:t>
      </w:r>
      <w:r w:rsidRPr="00127878">
        <w:rPr>
          <w:b/>
        </w:rPr>
        <w:t>Financial Account</w:t>
      </w:r>
      <w:r>
        <w:t xml:space="preserve"> Hierarchy.</w:t>
      </w:r>
    </w:p>
    <w:p w14:paraId="6E8393DE" w14:textId="503042A7" w:rsidR="0034397F" w:rsidRDefault="00AA72FE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6679D3C3" wp14:editId="6ABDCA89">
            <wp:extent cx="4485714" cy="1333333"/>
            <wp:effectExtent l="0" t="0" r="0" b="635"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4555" w14:textId="1137602C" w:rsidR="0034397F" w:rsidRPr="008A648A" w:rsidRDefault="0034397F" w:rsidP="003623B7">
      <w:pPr>
        <w:pStyle w:val="Steps"/>
      </w:pPr>
      <w:r>
        <w:t xml:space="preserve">Click the </w:t>
      </w:r>
      <w:r>
        <w:rPr>
          <w:b/>
        </w:rPr>
        <w:t xml:space="preserve">Zoom In </w:t>
      </w:r>
      <w:r>
        <w:t xml:space="preserve">drop-down and </w:t>
      </w:r>
      <w:r w:rsidR="00D26695">
        <w:t xml:space="preserve">select </w:t>
      </w:r>
      <w:r w:rsidR="00D26695">
        <w:rPr>
          <w:b/>
        </w:rPr>
        <w:t>Next</w:t>
      </w:r>
      <w:r>
        <w:rPr>
          <w:b/>
        </w:rPr>
        <w:t xml:space="preserve"> Level.</w:t>
      </w:r>
    </w:p>
    <w:p w14:paraId="718BD05B" w14:textId="0574FBFF" w:rsidR="008A648A" w:rsidRPr="0034397F" w:rsidRDefault="008A648A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6688CDD2" wp14:editId="294CE189">
            <wp:extent cx="1476191" cy="2057143"/>
            <wp:effectExtent l="19050" t="19050" r="10160" b="19685"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76191" cy="2057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579DB8" w14:textId="457708BC" w:rsidR="00127878" w:rsidRDefault="00127878">
      <w:pPr>
        <w:rPr>
          <w:rFonts w:eastAsiaTheme="majorEastAsia" w:cs="Times New Roman"/>
        </w:rPr>
      </w:pPr>
      <w:r>
        <w:br w:type="page"/>
      </w:r>
    </w:p>
    <w:p w14:paraId="073291AC" w14:textId="5A74EAEF" w:rsidR="00491949" w:rsidRDefault="00491949" w:rsidP="00491949">
      <w:pPr>
        <w:pStyle w:val="Procedure"/>
      </w:pPr>
      <w:bookmarkStart w:id="23" w:name="_Toc479593126"/>
      <w:r>
        <w:t>To Pivot Members:</w:t>
      </w:r>
      <w:bookmarkEnd w:id="23"/>
    </w:p>
    <w:p w14:paraId="4459673E" w14:textId="77777777" w:rsidR="00AA72FE" w:rsidRDefault="008A648A" w:rsidP="003623B7">
      <w:pPr>
        <w:pStyle w:val="Steps"/>
        <w:numPr>
          <w:ilvl w:val="0"/>
          <w:numId w:val="39"/>
        </w:numPr>
      </w:pPr>
      <w:r>
        <w:t xml:space="preserve">Click and drag </w:t>
      </w:r>
      <w:r w:rsidRPr="003623B7">
        <w:rPr>
          <w:b/>
        </w:rPr>
        <w:t xml:space="preserve">Scenario </w:t>
      </w:r>
      <w:r>
        <w:t>from the POV to the Column of the grid.</w:t>
      </w:r>
      <w:r w:rsidR="00414E8A" w:rsidRPr="00414E8A">
        <w:rPr>
          <w:noProof/>
        </w:rPr>
        <w:t xml:space="preserve"> </w:t>
      </w:r>
    </w:p>
    <w:p w14:paraId="3A0B3173" w14:textId="34DA846D" w:rsidR="00491949" w:rsidRDefault="00AA72FE" w:rsidP="00AA72FE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5125D796" wp14:editId="33CC6C09">
            <wp:extent cx="5676190" cy="4219048"/>
            <wp:effectExtent l="0" t="0" r="1270" b="0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4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7C97A" w14:textId="1C2E5F89" w:rsidR="00D158D4" w:rsidRDefault="00D158D4" w:rsidP="00D158D4">
      <w:pPr>
        <w:pStyle w:val="Steps"/>
      </w:pPr>
      <w:r>
        <w:t xml:space="preserve">Result: </w:t>
      </w:r>
      <w:r>
        <w:rPr>
          <w:noProof/>
        </w:rPr>
        <w:drawing>
          <wp:inline distT="0" distB="0" distL="0" distR="0" wp14:anchorId="3A13DE51" wp14:editId="60460B0F">
            <wp:extent cx="5943600" cy="3157855"/>
            <wp:effectExtent l="0" t="0" r="0" b="4445"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55E2C" w14:textId="63066148" w:rsidR="008A648A" w:rsidRDefault="008A648A" w:rsidP="003623B7">
      <w:pPr>
        <w:pStyle w:val="Steps"/>
      </w:pPr>
      <w:r>
        <w:t xml:space="preserve">Click cell </w:t>
      </w:r>
      <w:r w:rsidR="00FB2FE2" w:rsidRPr="000C1750">
        <w:rPr>
          <w:b/>
        </w:rPr>
        <w:t>B</w:t>
      </w:r>
      <w:r w:rsidRPr="000C1750">
        <w:rPr>
          <w:b/>
        </w:rPr>
        <w:t>3</w:t>
      </w:r>
      <w:r>
        <w:t>.</w:t>
      </w:r>
    </w:p>
    <w:p w14:paraId="2F713F46" w14:textId="6A159FCB" w:rsidR="008A648A" w:rsidRDefault="008A648A" w:rsidP="003623B7">
      <w:pPr>
        <w:pStyle w:val="Steps"/>
      </w:pPr>
      <w:r>
        <w:t xml:space="preserve">Click </w:t>
      </w:r>
      <w:r>
        <w:rPr>
          <w:b/>
        </w:rPr>
        <w:t>Pivot</w:t>
      </w:r>
      <w:r>
        <w:t>.</w:t>
      </w:r>
    </w:p>
    <w:p w14:paraId="0AA46F24" w14:textId="5E872A9B" w:rsidR="008A648A" w:rsidRDefault="008F07B2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027A70E7" wp14:editId="589C89BB">
            <wp:extent cx="5361905" cy="2790476"/>
            <wp:effectExtent l="19050" t="19050" r="10795" b="1016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27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233548" w14:textId="754F4290" w:rsidR="00D158D4" w:rsidRDefault="00D158D4" w:rsidP="00D158D4">
      <w:pPr>
        <w:pStyle w:val="Steps"/>
      </w:pPr>
      <w:r>
        <w:t>Result:</w:t>
      </w:r>
    </w:p>
    <w:p w14:paraId="7CB985AB" w14:textId="02866DEE" w:rsidR="00D158D4" w:rsidRDefault="00D158D4" w:rsidP="00D158D4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7A33EE77" wp14:editId="748D645F">
            <wp:extent cx="5943600" cy="2886075"/>
            <wp:effectExtent l="0" t="0" r="0" b="9525"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E7E06" w14:textId="15A0A234" w:rsidR="008A648A" w:rsidRDefault="008A648A" w:rsidP="003623B7">
      <w:pPr>
        <w:pStyle w:val="Steps"/>
      </w:pPr>
      <w:r>
        <w:t xml:space="preserve">Click cell </w:t>
      </w:r>
      <w:r w:rsidR="00FB2FE2">
        <w:rPr>
          <w:b/>
        </w:rPr>
        <w:t>A3</w:t>
      </w:r>
    </w:p>
    <w:p w14:paraId="081422B8" w14:textId="4B02C202" w:rsidR="00127878" w:rsidRDefault="008A648A" w:rsidP="003623B7">
      <w:pPr>
        <w:pStyle w:val="Steps"/>
      </w:pPr>
      <w:r>
        <w:t xml:space="preserve">Click the </w:t>
      </w:r>
      <w:r>
        <w:rPr>
          <w:b/>
        </w:rPr>
        <w:t xml:space="preserve">Pivot </w:t>
      </w:r>
      <w:r>
        <w:t>drop-down.</w:t>
      </w:r>
    </w:p>
    <w:p w14:paraId="43D998D9" w14:textId="77777777" w:rsidR="00127878" w:rsidRDefault="00127878">
      <w:pPr>
        <w:rPr>
          <w:rFonts w:eastAsiaTheme="majorEastAsia" w:cs="Times New Roman"/>
        </w:rPr>
      </w:pPr>
      <w:r>
        <w:br w:type="page"/>
      </w:r>
    </w:p>
    <w:p w14:paraId="3E3A1006" w14:textId="214FBA22" w:rsidR="008A648A" w:rsidRDefault="008A648A" w:rsidP="003623B7">
      <w:pPr>
        <w:pStyle w:val="Steps"/>
      </w:pPr>
      <w:r>
        <w:t xml:space="preserve">Click </w:t>
      </w:r>
      <w:r w:rsidRPr="00127878">
        <w:rPr>
          <w:b/>
        </w:rPr>
        <w:t>Pivot to POV</w:t>
      </w:r>
      <w:r>
        <w:t>.</w:t>
      </w:r>
    </w:p>
    <w:p w14:paraId="4A4968F1" w14:textId="56F1F17C" w:rsidR="008A648A" w:rsidRDefault="008F07B2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ACA1404" wp14:editId="0EFE6054">
            <wp:extent cx="3285715" cy="1942857"/>
            <wp:effectExtent l="19050" t="19050" r="10160" b="196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85715" cy="19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89AB50" w14:textId="77777777" w:rsidR="00D158D4" w:rsidRDefault="00D158D4" w:rsidP="00D158D4">
      <w:pPr>
        <w:pStyle w:val="Steps"/>
      </w:pPr>
      <w:r>
        <w:t>Result:</w:t>
      </w:r>
      <w:r w:rsidRPr="00D158D4">
        <w:rPr>
          <w:noProof/>
        </w:rPr>
        <w:t xml:space="preserve"> </w:t>
      </w:r>
    </w:p>
    <w:p w14:paraId="6F507703" w14:textId="3A7DE33F" w:rsidR="00D158D4" w:rsidRDefault="00D158D4" w:rsidP="00D158D4">
      <w:pPr>
        <w:pStyle w:val="Steps"/>
      </w:pPr>
      <w:r>
        <w:rPr>
          <w:noProof/>
        </w:rPr>
        <w:drawing>
          <wp:inline distT="0" distB="0" distL="0" distR="0" wp14:anchorId="1304F6CC" wp14:editId="407CB186">
            <wp:extent cx="5152381" cy="4142857"/>
            <wp:effectExtent l="0" t="0" r="0" b="0"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4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F641" w14:textId="1D651604" w:rsidR="008A648A" w:rsidRDefault="008A648A" w:rsidP="003623B7">
      <w:pPr>
        <w:pStyle w:val="Steps"/>
        <w:numPr>
          <w:ilvl w:val="0"/>
          <w:numId w:val="0"/>
        </w:numPr>
        <w:ind w:left="720"/>
      </w:pPr>
    </w:p>
    <w:p w14:paraId="7B9A1B4B" w14:textId="77777777" w:rsidR="00477C14" w:rsidRDefault="00477C14">
      <w:pPr>
        <w:rPr>
          <w:rFonts w:ascii="Arial" w:eastAsia="Times New Roman" w:hAnsi="Arial" w:cs="Times New Roman"/>
          <w:b/>
          <w:szCs w:val="24"/>
        </w:rPr>
      </w:pPr>
      <w:r>
        <w:br w:type="page"/>
      </w:r>
    </w:p>
    <w:p w14:paraId="78CA2282" w14:textId="18EDF343" w:rsidR="00491949" w:rsidRDefault="00491949" w:rsidP="00491949">
      <w:pPr>
        <w:pStyle w:val="Procedure"/>
      </w:pPr>
      <w:bookmarkStart w:id="24" w:name="_Toc479593127"/>
      <w:r>
        <w:t>To Keep and Remove Members from the Grid:</w:t>
      </w:r>
      <w:bookmarkEnd w:id="24"/>
    </w:p>
    <w:p w14:paraId="11E32F46" w14:textId="2126AC52" w:rsidR="00491949" w:rsidRDefault="00FB2FE2" w:rsidP="003623B7">
      <w:pPr>
        <w:pStyle w:val="Steps"/>
        <w:numPr>
          <w:ilvl w:val="0"/>
          <w:numId w:val="40"/>
        </w:numPr>
      </w:pPr>
      <w:r>
        <w:t xml:space="preserve">Click and drag to select cells </w:t>
      </w:r>
      <w:r w:rsidRPr="003623B7">
        <w:rPr>
          <w:b/>
        </w:rPr>
        <w:t>A</w:t>
      </w:r>
      <w:r w:rsidR="008F07B2">
        <w:rPr>
          <w:b/>
        </w:rPr>
        <w:t>4 -</w:t>
      </w:r>
      <w:r w:rsidRPr="003623B7">
        <w:rPr>
          <w:b/>
        </w:rPr>
        <w:t xml:space="preserve"> A15</w:t>
      </w:r>
      <w:r>
        <w:t>.</w:t>
      </w:r>
    </w:p>
    <w:p w14:paraId="55200418" w14:textId="32721609" w:rsidR="00127878" w:rsidRDefault="00FB2FE2" w:rsidP="00477C14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FD0E23C" wp14:editId="52931840">
            <wp:extent cx="3200000" cy="3066667"/>
            <wp:effectExtent l="19050" t="19050" r="19685" b="19685"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30666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CEC172" w14:textId="6BD6F120" w:rsidR="00491949" w:rsidRDefault="00FB2FE2" w:rsidP="003623B7">
      <w:pPr>
        <w:pStyle w:val="Steps"/>
      </w:pPr>
      <w:r>
        <w:t xml:space="preserve">Click </w:t>
      </w:r>
      <w:r w:rsidRPr="00127878">
        <w:rPr>
          <w:b/>
        </w:rPr>
        <w:t>Keep Only</w:t>
      </w:r>
      <w:r>
        <w:t>.</w:t>
      </w:r>
    </w:p>
    <w:p w14:paraId="46446F01" w14:textId="4494EF2B" w:rsidR="00FB2FE2" w:rsidRDefault="00FB2FE2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20A821AF" wp14:editId="02557CA1">
            <wp:extent cx="1990476" cy="2371429"/>
            <wp:effectExtent l="19050" t="19050" r="10160" b="10160"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23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164064" w14:textId="44BD939A" w:rsidR="00FB2FE2" w:rsidRDefault="00FB2FE2" w:rsidP="003623B7">
      <w:pPr>
        <w:pStyle w:val="Steps"/>
      </w:pPr>
      <w:r>
        <w:t xml:space="preserve">Click cell </w:t>
      </w:r>
      <w:r>
        <w:rPr>
          <w:b/>
        </w:rPr>
        <w:t>A3</w:t>
      </w:r>
      <w:r w:rsidR="007B73DA">
        <w:rPr>
          <w:b/>
        </w:rPr>
        <w:t xml:space="preserve"> </w:t>
      </w:r>
      <w:r w:rsidR="003E7211">
        <w:t>(i.e. Statistical</w:t>
      </w:r>
      <w:r w:rsidR="007B73DA" w:rsidRPr="007B73DA">
        <w:t>)</w:t>
      </w:r>
      <w:r w:rsidRPr="007B73DA">
        <w:t>.</w:t>
      </w:r>
    </w:p>
    <w:p w14:paraId="4AD08E84" w14:textId="77777777" w:rsidR="00477C14" w:rsidRDefault="00477C14">
      <w:pPr>
        <w:rPr>
          <w:rFonts w:eastAsiaTheme="majorEastAsia" w:cs="Times New Roman"/>
        </w:rPr>
      </w:pPr>
      <w:r>
        <w:br w:type="page"/>
      </w:r>
    </w:p>
    <w:p w14:paraId="548C7409" w14:textId="5DC43275" w:rsidR="00FB2FE2" w:rsidRDefault="00FB2FE2" w:rsidP="003623B7">
      <w:pPr>
        <w:pStyle w:val="Steps"/>
      </w:pPr>
      <w:r>
        <w:t xml:space="preserve">Click </w:t>
      </w:r>
      <w:r w:rsidRPr="00127878">
        <w:rPr>
          <w:b/>
        </w:rPr>
        <w:t>Remove Only</w:t>
      </w:r>
      <w:r>
        <w:t>.</w:t>
      </w:r>
    </w:p>
    <w:p w14:paraId="51E6FB4E" w14:textId="31B3A366" w:rsidR="00FB2FE2" w:rsidRDefault="00FB2FE2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53905266" wp14:editId="482990CC">
            <wp:extent cx="2619048" cy="2580953"/>
            <wp:effectExtent l="19050" t="19050" r="10160" b="10160"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25809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7B0BE3" w14:textId="6B15C425" w:rsidR="00FB2FE2" w:rsidRPr="00491949" w:rsidRDefault="00FB2FE2" w:rsidP="003623B7">
      <w:pPr>
        <w:pStyle w:val="Steps"/>
        <w:numPr>
          <w:ilvl w:val="0"/>
          <w:numId w:val="0"/>
        </w:numPr>
        <w:ind w:left="720"/>
      </w:pPr>
    </w:p>
    <w:p w14:paraId="270A4E07" w14:textId="54123029" w:rsidR="00774BC1" w:rsidRDefault="006A1490" w:rsidP="0084755D">
      <w:pPr>
        <w:pStyle w:val="Heading1"/>
      </w:pPr>
      <w:bookmarkStart w:id="25" w:name="_Toc479593128"/>
      <w:r>
        <w:t xml:space="preserve">Exercise 6: Smart View Ad Hoc </w:t>
      </w:r>
      <w:r w:rsidR="003A7699">
        <w:t>Additional Functionality</w:t>
      </w:r>
      <w:bookmarkEnd w:id="25"/>
    </w:p>
    <w:p w14:paraId="6C298D04" w14:textId="54A89F05" w:rsidR="003A7699" w:rsidRPr="003A7699" w:rsidRDefault="003A7699" w:rsidP="003A7699">
      <w:r>
        <w:t xml:space="preserve">In this exercise users will create a query using Query Designer, format an ad hoc grid, and create a cascade </w:t>
      </w:r>
      <w:r w:rsidR="00D26695">
        <w:t>report.</w:t>
      </w:r>
    </w:p>
    <w:p w14:paraId="1231D28F" w14:textId="01519461" w:rsidR="003A7699" w:rsidRDefault="003A7699" w:rsidP="003A7699">
      <w:pPr>
        <w:pStyle w:val="Procedure"/>
      </w:pPr>
      <w:bookmarkStart w:id="26" w:name="_Toc479593129"/>
      <w:r>
        <w:t>To Create a Query Using Query Designer:</w:t>
      </w:r>
      <w:bookmarkEnd w:id="26"/>
    </w:p>
    <w:p w14:paraId="63D8701A" w14:textId="597129C8" w:rsidR="003A7699" w:rsidRPr="00127878" w:rsidRDefault="00F24B60" w:rsidP="003623B7">
      <w:pPr>
        <w:pStyle w:val="Steps"/>
        <w:numPr>
          <w:ilvl w:val="0"/>
          <w:numId w:val="41"/>
        </w:numPr>
        <w:rPr>
          <w:b/>
        </w:rPr>
      </w:pPr>
      <w:r>
        <w:t xml:space="preserve">Click </w:t>
      </w:r>
      <w:r w:rsidRPr="00127878">
        <w:rPr>
          <w:b/>
        </w:rPr>
        <w:t>More &gt;&gt;.</w:t>
      </w:r>
    </w:p>
    <w:p w14:paraId="3887BC3E" w14:textId="70EF5CDA" w:rsidR="00127878" w:rsidRDefault="00F24B60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03D7C58" wp14:editId="796FAA8E">
            <wp:extent cx="2857143" cy="5266667"/>
            <wp:effectExtent l="19050" t="19050" r="19685" b="10795"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52666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C9FBAD" w14:textId="77777777" w:rsidR="00127878" w:rsidRDefault="00127878">
      <w:pPr>
        <w:rPr>
          <w:rFonts w:eastAsiaTheme="majorEastAsia" w:cs="Times New Roman"/>
        </w:rPr>
      </w:pPr>
      <w:r>
        <w:br w:type="page"/>
      </w:r>
    </w:p>
    <w:p w14:paraId="6FDBAC62" w14:textId="2C223CEB" w:rsidR="00F24B60" w:rsidRDefault="00F24B60" w:rsidP="003623B7">
      <w:pPr>
        <w:pStyle w:val="Steps"/>
      </w:pPr>
      <w:r>
        <w:t xml:space="preserve">Click </w:t>
      </w:r>
      <w:r w:rsidRPr="00127878">
        <w:rPr>
          <w:b/>
        </w:rPr>
        <w:t>Query Designer</w:t>
      </w:r>
      <w:r>
        <w:t>.</w:t>
      </w:r>
    </w:p>
    <w:p w14:paraId="68D0C5FE" w14:textId="475277DB" w:rsidR="004C3FA9" w:rsidRDefault="004C3FA9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41CCF263" wp14:editId="70F18C1B">
            <wp:extent cx="2695238" cy="1771429"/>
            <wp:effectExtent l="19050" t="19050" r="10160" b="19685"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695238" cy="17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599126" w14:textId="7F4AD132" w:rsidR="00F24B60" w:rsidRDefault="004C3FA9" w:rsidP="003623B7">
      <w:pPr>
        <w:pStyle w:val="Steps"/>
      </w:pPr>
      <w:r>
        <w:t xml:space="preserve">Click </w:t>
      </w:r>
      <w:r>
        <w:rPr>
          <w:b/>
        </w:rPr>
        <w:t>Period</w:t>
      </w:r>
      <w:r>
        <w:t>.</w:t>
      </w:r>
    </w:p>
    <w:p w14:paraId="36E38ABE" w14:textId="5FCA9328" w:rsidR="004C3FA9" w:rsidRDefault="00A006FE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797C5C37" wp14:editId="32EA9F65">
            <wp:extent cx="1409524" cy="3123809"/>
            <wp:effectExtent l="0" t="0" r="635" b="635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115A" w14:textId="323E3147" w:rsidR="004C3FA9" w:rsidRDefault="004C3FA9" w:rsidP="003623B7">
      <w:pPr>
        <w:pStyle w:val="Steps"/>
      </w:pPr>
      <w:r>
        <w:t xml:space="preserve">Expand </w:t>
      </w:r>
      <w:proofErr w:type="spellStart"/>
      <w:r w:rsidRPr="00127878">
        <w:rPr>
          <w:b/>
        </w:rPr>
        <w:t>YearTotal</w:t>
      </w:r>
      <w:proofErr w:type="spellEnd"/>
      <w:r>
        <w:t>.</w:t>
      </w:r>
    </w:p>
    <w:p w14:paraId="2835C7C9" w14:textId="1072CCCD" w:rsidR="00127878" w:rsidRDefault="00A006FE" w:rsidP="003623B7">
      <w:pPr>
        <w:pStyle w:val="Steps"/>
      </w:pPr>
      <w:r>
        <w:t xml:space="preserve">Expand </w:t>
      </w:r>
      <w:r w:rsidRPr="00A006FE">
        <w:rPr>
          <w:b/>
        </w:rPr>
        <w:t>Q1</w:t>
      </w:r>
    </w:p>
    <w:p w14:paraId="2C507CA6" w14:textId="77777777" w:rsidR="00127878" w:rsidRDefault="00127878">
      <w:pPr>
        <w:rPr>
          <w:rFonts w:eastAsiaTheme="majorEastAsia" w:cs="Times New Roman"/>
        </w:rPr>
      </w:pPr>
      <w:r>
        <w:br w:type="page"/>
      </w:r>
    </w:p>
    <w:p w14:paraId="02CEBC9D" w14:textId="263F95D2" w:rsidR="004C3FA9" w:rsidRPr="004C3FA9" w:rsidRDefault="004C3FA9" w:rsidP="003623B7">
      <w:pPr>
        <w:pStyle w:val="Steps"/>
      </w:pPr>
      <w:r>
        <w:t xml:space="preserve">Click </w:t>
      </w:r>
      <w:r>
        <w:rPr>
          <w:b/>
        </w:rPr>
        <w:t>Add.</w:t>
      </w:r>
    </w:p>
    <w:p w14:paraId="650DF69E" w14:textId="5DBD6C15" w:rsidR="004C3FA9" w:rsidRPr="004C3FA9" w:rsidRDefault="00A006FE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46E8425C" wp14:editId="13CA44A0">
            <wp:extent cx="4791075" cy="4270991"/>
            <wp:effectExtent l="0" t="0" r="0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807806" cy="428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97FDB" w14:textId="7B96B74D" w:rsidR="004C3FA9" w:rsidRDefault="004C3FA9" w:rsidP="003623B7">
      <w:pPr>
        <w:pStyle w:val="Steps"/>
      </w:pPr>
      <w:r>
        <w:t xml:space="preserve">Click </w:t>
      </w:r>
      <w:r>
        <w:rPr>
          <w:b/>
        </w:rPr>
        <w:t>OK</w:t>
      </w:r>
      <w:r>
        <w:t>.</w:t>
      </w:r>
    </w:p>
    <w:p w14:paraId="3C0ED9B5" w14:textId="06CB78B8" w:rsidR="00AE433A" w:rsidRDefault="004C3FA9" w:rsidP="00AF53EC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F419FCA" wp14:editId="28041DB9">
            <wp:extent cx="1628572" cy="400000"/>
            <wp:effectExtent l="19050" t="19050" r="10160" b="19685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628572" cy="4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A3D11E" w14:textId="3665068D" w:rsidR="00A006FE" w:rsidRDefault="00A006FE" w:rsidP="00A006FE">
      <w:pPr>
        <w:pStyle w:val="Steps"/>
      </w:pPr>
      <w:r>
        <w:t xml:space="preserve">Select member for each </w:t>
      </w:r>
      <w:proofErr w:type="spellStart"/>
      <w:r>
        <w:t>Dimenson</w:t>
      </w:r>
      <w:proofErr w:type="spellEnd"/>
      <w:r>
        <w:t xml:space="preserve">: </w:t>
      </w:r>
    </w:p>
    <w:p w14:paraId="5CB913EE" w14:textId="77777777" w:rsidR="00A006FE" w:rsidRDefault="00A006FE" w:rsidP="00A006FE">
      <w:pPr>
        <w:pStyle w:val="Steps"/>
        <w:numPr>
          <w:ilvl w:val="0"/>
          <w:numId w:val="0"/>
        </w:numPr>
        <w:ind w:left="720"/>
      </w:pPr>
      <w:r w:rsidRPr="00A006FE">
        <w:rPr>
          <w:b/>
        </w:rPr>
        <w:t>Account:</w:t>
      </w:r>
      <w:r>
        <w:t xml:space="preserve"> </w:t>
      </w:r>
      <w:r w:rsidRPr="00A006FE">
        <w:t>Financial Accounts Hierarchy</w:t>
      </w:r>
      <w:r>
        <w:t xml:space="preserve">; </w:t>
      </w:r>
    </w:p>
    <w:p w14:paraId="4FE5F545" w14:textId="77777777" w:rsidR="00A006FE" w:rsidRDefault="00A006FE" w:rsidP="00A006FE">
      <w:pPr>
        <w:pStyle w:val="Steps"/>
        <w:numPr>
          <w:ilvl w:val="0"/>
          <w:numId w:val="0"/>
        </w:numPr>
        <w:ind w:left="720"/>
      </w:pPr>
      <w:r w:rsidRPr="00A006FE">
        <w:rPr>
          <w:b/>
        </w:rPr>
        <w:t>Entity:</w:t>
      </w:r>
      <w:r>
        <w:t xml:space="preserve"> E-32E; </w:t>
      </w:r>
    </w:p>
    <w:p w14:paraId="2FD706B4" w14:textId="77777777" w:rsidR="00A006FE" w:rsidRDefault="00A006FE" w:rsidP="00A006FE">
      <w:pPr>
        <w:pStyle w:val="Steps"/>
        <w:numPr>
          <w:ilvl w:val="0"/>
          <w:numId w:val="0"/>
        </w:numPr>
        <w:ind w:left="720"/>
      </w:pPr>
      <w:proofErr w:type="spellStart"/>
      <w:r w:rsidRPr="00A006FE">
        <w:rPr>
          <w:b/>
        </w:rPr>
        <w:t>Scenio</w:t>
      </w:r>
      <w:proofErr w:type="spellEnd"/>
      <w:r w:rsidRPr="00A006FE">
        <w:rPr>
          <w:b/>
        </w:rPr>
        <w:t>:</w:t>
      </w:r>
      <w:r>
        <w:t xml:space="preserve"> </w:t>
      </w:r>
      <w:r w:rsidRPr="00A006FE">
        <w:t>Starting Point Permanent Budget</w:t>
      </w:r>
      <w:r>
        <w:t xml:space="preserve">; </w:t>
      </w:r>
    </w:p>
    <w:p w14:paraId="2BB95F41" w14:textId="77777777" w:rsidR="00A006FE" w:rsidRDefault="00A006FE" w:rsidP="00A006FE">
      <w:pPr>
        <w:pStyle w:val="Steps"/>
        <w:numPr>
          <w:ilvl w:val="0"/>
          <w:numId w:val="0"/>
        </w:numPr>
        <w:ind w:left="720"/>
      </w:pPr>
      <w:r w:rsidRPr="00A006FE">
        <w:rPr>
          <w:b/>
        </w:rPr>
        <w:t>Version:</w:t>
      </w:r>
      <w:r>
        <w:t xml:space="preserve"> Working; </w:t>
      </w:r>
    </w:p>
    <w:p w14:paraId="272656DD" w14:textId="0187FF68" w:rsidR="00A006FE" w:rsidRDefault="00A006FE" w:rsidP="00A006FE">
      <w:pPr>
        <w:pStyle w:val="Steps"/>
        <w:numPr>
          <w:ilvl w:val="0"/>
          <w:numId w:val="0"/>
        </w:numPr>
        <w:ind w:left="720"/>
      </w:pPr>
      <w:r w:rsidRPr="00A006FE">
        <w:rPr>
          <w:b/>
        </w:rPr>
        <w:t>Years:</w:t>
      </w:r>
      <w:r>
        <w:t xml:space="preserve"> FY18</w:t>
      </w:r>
    </w:p>
    <w:p w14:paraId="60030D1E" w14:textId="63DA34A0" w:rsidR="004C3FA9" w:rsidRDefault="004C3FA9" w:rsidP="00A006FE">
      <w:pPr>
        <w:pStyle w:val="Steps"/>
      </w:pPr>
      <w:r>
        <w:t xml:space="preserve">Click and drag </w:t>
      </w:r>
      <w:r w:rsidR="00FF2068">
        <w:rPr>
          <w:b/>
        </w:rPr>
        <w:t>E</w:t>
      </w:r>
      <w:r>
        <w:rPr>
          <w:b/>
        </w:rPr>
        <w:t>ntity</w:t>
      </w:r>
      <w:r>
        <w:t xml:space="preserve"> to </w:t>
      </w:r>
      <w:r>
        <w:rPr>
          <w:b/>
        </w:rPr>
        <w:t>Rows</w:t>
      </w:r>
      <w:r>
        <w:t>.</w:t>
      </w:r>
    </w:p>
    <w:p w14:paraId="528A2FC9" w14:textId="69EA65A2" w:rsidR="00957939" w:rsidRDefault="00957939" w:rsidP="003623B7">
      <w:pPr>
        <w:pStyle w:val="Steps"/>
        <w:numPr>
          <w:ilvl w:val="0"/>
          <w:numId w:val="0"/>
        </w:numPr>
        <w:ind w:left="720"/>
      </w:pPr>
    </w:p>
    <w:p w14:paraId="07DB7734" w14:textId="6938C3CD" w:rsidR="00AF53EC" w:rsidRDefault="00AF53EC" w:rsidP="003623B7">
      <w:pPr>
        <w:pStyle w:val="Steps"/>
      </w:pPr>
      <w:r>
        <w:t>Result</w:t>
      </w:r>
      <w:r w:rsidR="00FF2068">
        <w:rPr>
          <w:noProof/>
        </w:rPr>
        <w:drawing>
          <wp:inline distT="0" distB="0" distL="0" distR="0" wp14:anchorId="41BC7A65" wp14:editId="76B0563F">
            <wp:extent cx="2342857" cy="2876190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CDDC3" w14:textId="0978BF37" w:rsidR="00AF53EC" w:rsidRDefault="00AF53EC" w:rsidP="00397C07">
      <w:pPr>
        <w:pStyle w:val="Steps"/>
        <w:numPr>
          <w:ilvl w:val="0"/>
          <w:numId w:val="0"/>
        </w:numPr>
        <w:ind w:left="720" w:firstLine="720"/>
      </w:pPr>
      <w:bookmarkStart w:id="27" w:name="_GoBack"/>
      <w:bookmarkEnd w:id="27"/>
      <w:r>
        <w:rPr>
          <w:noProof/>
        </w:rPr>
        <w:drawing>
          <wp:inline distT="0" distB="0" distL="0" distR="0" wp14:anchorId="095305D9" wp14:editId="5114039D">
            <wp:extent cx="1923810" cy="2542857"/>
            <wp:effectExtent l="0" t="0" r="6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AA5C1" w14:textId="063474B5" w:rsidR="004C3FA9" w:rsidRDefault="00113245" w:rsidP="003623B7">
      <w:pPr>
        <w:pStyle w:val="Steps"/>
      </w:pPr>
      <w:r>
        <w:t xml:space="preserve">Click </w:t>
      </w:r>
      <w:r w:rsidRPr="00AE433A">
        <w:rPr>
          <w:b/>
        </w:rPr>
        <w:t>Apply Query</w:t>
      </w:r>
      <w:r>
        <w:t>.</w:t>
      </w:r>
    </w:p>
    <w:p w14:paraId="687F0D3D" w14:textId="52442FE3" w:rsidR="00113245" w:rsidRDefault="00113245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CEDEDC9" wp14:editId="601FE212">
            <wp:extent cx="1284301" cy="691117"/>
            <wp:effectExtent l="19050" t="19050" r="11430" b="1397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/>
                    <a:srcRect t="76103"/>
                    <a:stretch/>
                  </pic:blipFill>
                  <pic:spPr bwMode="auto">
                    <a:xfrm>
                      <a:off x="0" y="0"/>
                      <a:ext cx="1285714" cy="6918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E9444" w14:textId="77777777" w:rsidR="003A7699" w:rsidRDefault="003A7699" w:rsidP="003623B7">
      <w:pPr>
        <w:pStyle w:val="Steps"/>
        <w:numPr>
          <w:ilvl w:val="0"/>
          <w:numId w:val="0"/>
        </w:numPr>
        <w:ind w:left="720"/>
      </w:pPr>
    </w:p>
    <w:p w14:paraId="6CF24996" w14:textId="77777777" w:rsidR="00AE433A" w:rsidRDefault="00AE433A">
      <w:pPr>
        <w:rPr>
          <w:rFonts w:ascii="Arial" w:eastAsia="Times New Roman" w:hAnsi="Arial" w:cs="Times New Roman"/>
          <w:b/>
          <w:szCs w:val="24"/>
        </w:rPr>
      </w:pPr>
      <w:r>
        <w:br w:type="page"/>
      </w:r>
    </w:p>
    <w:p w14:paraId="31B5F52D" w14:textId="20C2D1AB" w:rsidR="003A7699" w:rsidRDefault="003A7699" w:rsidP="003A7699">
      <w:pPr>
        <w:pStyle w:val="Procedure"/>
      </w:pPr>
      <w:bookmarkStart w:id="28" w:name="_Toc479593130"/>
      <w:r>
        <w:t>To Format an Ad Hoc Grid:</w:t>
      </w:r>
      <w:bookmarkEnd w:id="28"/>
    </w:p>
    <w:p w14:paraId="4DDF6206" w14:textId="1088C38F" w:rsidR="003A7699" w:rsidRDefault="00C544B2" w:rsidP="003623B7">
      <w:pPr>
        <w:pStyle w:val="Steps"/>
        <w:numPr>
          <w:ilvl w:val="0"/>
          <w:numId w:val="42"/>
        </w:numPr>
      </w:pPr>
      <w:r>
        <w:t xml:space="preserve">Click the </w:t>
      </w:r>
      <w:r w:rsidRPr="003623B7">
        <w:rPr>
          <w:b/>
        </w:rPr>
        <w:t xml:space="preserve">Smart View </w:t>
      </w:r>
      <w:r>
        <w:t>ribbon.</w:t>
      </w:r>
    </w:p>
    <w:p w14:paraId="4F58D19B" w14:textId="2970F0C3" w:rsidR="00C544B2" w:rsidRDefault="00C544B2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6CD1417A" wp14:editId="5EB388E8">
            <wp:extent cx="5943600" cy="1027430"/>
            <wp:effectExtent l="19050" t="19050" r="19050" b="2032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7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37C4E0" w14:textId="73244203" w:rsidR="00C544B2" w:rsidRPr="00C544B2" w:rsidRDefault="00C544B2" w:rsidP="003623B7">
      <w:pPr>
        <w:pStyle w:val="Steps"/>
      </w:pPr>
      <w:r>
        <w:t xml:space="preserve">Click </w:t>
      </w:r>
      <w:r w:rsidRPr="00AE433A">
        <w:rPr>
          <w:b/>
        </w:rPr>
        <w:t>Options</w:t>
      </w:r>
      <w:r>
        <w:t>.</w:t>
      </w:r>
    </w:p>
    <w:p w14:paraId="28982717" w14:textId="44A8FFDF" w:rsidR="00C544B2" w:rsidRPr="00C544B2" w:rsidRDefault="00C544B2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226CEB26" wp14:editId="58ACB333">
            <wp:extent cx="5943600" cy="987425"/>
            <wp:effectExtent l="19050" t="19050" r="19050" b="22225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14C707" w14:textId="6F0C8BB7" w:rsidR="00C544B2" w:rsidRDefault="00C544B2" w:rsidP="003623B7">
      <w:pPr>
        <w:pStyle w:val="Steps"/>
      </w:pPr>
      <w:r>
        <w:t xml:space="preserve">Click </w:t>
      </w:r>
      <w:r w:rsidRPr="00AE433A">
        <w:rPr>
          <w:b/>
        </w:rPr>
        <w:t>Formatting</w:t>
      </w:r>
      <w:r>
        <w:t>.</w:t>
      </w:r>
    </w:p>
    <w:p w14:paraId="74639ACB" w14:textId="2F465EAA" w:rsidR="00AE433A" w:rsidRDefault="00C544B2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09FAEB9" wp14:editId="6B518CAC">
            <wp:extent cx="2571429" cy="2304762"/>
            <wp:effectExtent l="19050" t="19050" r="19685" b="19685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2304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AA62AB" w14:textId="77777777" w:rsidR="00AE433A" w:rsidRDefault="00AE433A">
      <w:pPr>
        <w:rPr>
          <w:rFonts w:eastAsiaTheme="majorEastAsia" w:cs="Times New Roman"/>
        </w:rPr>
      </w:pPr>
      <w:r>
        <w:br w:type="page"/>
      </w:r>
    </w:p>
    <w:p w14:paraId="72B39949" w14:textId="07D8E4E0" w:rsidR="00C544B2" w:rsidRDefault="00C544B2" w:rsidP="003623B7">
      <w:pPr>
        <w:pStyle w:val="Steps"/>
      </w:pPr>
      <w:r>
        <w:t xml:space="preserve">Ensure that </w:t>
      </w:r>
      <w:r w:rsidR="003446D4">
        <w:rPr>
          <w:b/>
        </w:rPr>
        <w:t xml:space="preserve">Use Cell </w:t>
      </w:r>
      <w:r w:rsidR="00D26695">
        <w:rPr>
          <w:b/>
        </w:rPr>
        <w:t>Styles</w:t>
      </w:r>
      <w:r w:rsidR="00D26695">
        <w:t xml:space="preserve"> is</w:t>
      </w:r>
      <w:r w:rsidR="003446D4">
        <w:t xml:space="preserve"> enabled.</w:t>
      </w:r>
    </w:p>
    <w:p w14:paraId="26C8D748" w14:textId="76E0F5EB" w:rsidR="003446D4" w:rsidRDefault="003446D4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2F47234C" wp14:editId="318A9EC7">
            <wp:extent cx="4047619" cy="2057143"/>
            <wp:effectExtent l="19050" t="19050" r="10160" b="19685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2057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C9B38B" w14:textId="3F6E1875" w:rsidR="003446D4" w:rsidRDefault="003446D4" w:rsidP="003623B7">
      <w:pPr>
        <w:pStyle w:val="Steps"/>
      </w:pPr>
      <w:r>
        <w:t xml:space="preserve">Click </w:t>
      </w:r>
      <w:r w:rsidRPr="00AE433A">
        <w:rPr>
          <w:b/>
        </w:rPr>
        <w:t>Cell Styles</w:t>
      </w:r>
      <w:r>
        <w:t>.</w:t>
      </w:r>
    </w:p>
    <w:p w14:paraId="75962B1A" w14:textId="67141754" w:rsidR="003446D4" w:rsidRDefault="003446D4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08CFE92E" wp14:editId="59C0FD14">
            <wp:extent cx="2000000" cy="2190476"/>
            <wp:effectExtent l="19050" t="19050" r="19685" b="19685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2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7F15A4" w14:textId="1389C2DA" w:rsidR="003446D4" w:rsidRDefault="003446D4" w:rsidP="003623B7">
      <w:pPr>
        <w:pStyle w:val="Steps"/>
      </w:pPr>
      <w:r>
        <w:t xml:space="preserve">Expand </w:t>
      </w:r>
      <w:r w:rsidRPr="00AE433A">
        <w:rPr>
          <w:b/>
        </w:rPr>
        <w:t>Analytic Services</w:t>
      </w:r>
      <w:r>
        <w:t>.</w:t>
      </w:r>
    </w:p>
    <w:p w14:paraId="77871050" w14:textId="55DC75FE" w:rsidR="003446D4" w:rsidRDefault="003446D4" w:rsidP="003623B7">
      <w:pPr>
        <w:pStyle w:val="Steps"/>
      </w:pPr>
      <w:r>
        <w:t xml:space="preserve">Check </w:t>
      </w:r>
      <w:r w:rsidRPr="00AE433A">
        <w:rPr>
          <w:b/>
        </w:rPr>
        <w:t>Analytic Services</w:t>
      </w:r>
      <w:r>
        <w:t>.</w:t>
      </w:r>
    </w:p>
    <w:p w14:paraId="1F5EAFE5" w14:textId="1964458B" w:rsidR="00AE433A" w:rsidRDefault="003446D4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0B46D53A" wp14:editId="5457257A">
            <wp:extent cx="1847619" cy="1476191"/>
            <wp:effectExtent l="19050" t="19050" r="19685" b="10160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1476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CCB4B2" w14:textId="77777777" w:rsidR="00AE433A" w:rsidRDefault="00AE433A">
      <w:pPr>
        <w:rPr>
          <w:rFonts w:eastAsiaTheme="majorEastAsia" w:cs="Times New Roman"/>
        </w:rPr>
      </w:pPr>
      <w:r>
        <w:br w:type="page"/>
      </w:r>
    </w:p>
    <w:p w14:paraId="74D7D1BE" w14:textId="4DE07AEC" w:rsidR="003446D4" w:rsidRDefault="003446D4" w:rsidP="003623B7">
      <w:pPr>
        <w:pStyle w:val="Steps"/>
      </w:pPr>
      <w:r>
        <w:t xml:space="preserve">Expand </w:t>
      </w:r>
      <w:r w:rsidRPr="00AE433A">
        <w:rPr>
          <w:b/>
        </w:rPr>
        <w:t>Member cells</w:t>
      </w:r>
      <w:r>
        <w:t>.</w:t>
      </w:r>
    </w:p>
    <w:p w14:paraId="090B9F1D" w14:textId="1F81237E" w:rsidR="003446D4" w:rsidRDefault="003446D4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83B65A7" wp14:editId="79B5ED96">
            <wp:extent cx="5295238" cy="2638095"/>
            <wp:effectExtent l="19050" t="19050" r="20320" b="1016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26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995863" w14:textId="2AB3C9B1" w:rsidR="003446D4" w:rsidRDefault="00F3478D" w:rsidP="003623B7">
      <w:pPr>
        <w:pStyle w:val="Steps"/>
      </w:pPr>
      <w:r>
        <w:t xml:space="preserve">Click </w:t>
      </w:r>
      <w:r>
        <w:rPr>
          <w:b/>
        </w:rPr>
        <w:t>Parent</w:t>
      </w:r>
      <w:r>
        <w:t>.</w:t>
      </w:r>
    </w:p>
    <w:p w14:paraId="281F72E3" w14:textId="4535AB7D" w:rsidR="00AE433A" w:rsidRDefault="00F3478D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6C49DC34" wp14:editId="5CED0CA0">
            <wp:extent cx="5400000" cy="3809524"/>
            <wp:effectExtent l="19050" t="19050" r="10795" b="19685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00A783" w14:textId="77777777" w:rsidR="00AE433A" w:rsidRDefault="00AE433A">
      <w:pPr>
        <w:rPr>
          <w:rFonts w:eastAsiaTheme="majorEastAsia" w:cs="Times New Roman"/>
        </w:rPr>
      </w:pPr>
      <w:r>
        <w:br w:type="page"/>
      </w:r>
    </w:p>
    <w:p w14:paraId="4E4D5F25" w14:textId="3F5CC8CE" w:rsidR="00F3478D" w:rsidRDefault="00F85E83" w:rsidP="003623B7">
      <w:pPr>
        <w:pStyle w:val="Steps"/>
      </w:pPr>
      <w:r>
        <w:t xml:space="preserve">Click </w:t>
      </w:r>
      <w:r w:rsidRPr="00AE433A">
        <w:rPr>
          <w:b/>
        </w:rPr>
        <w:t>Properties</w:t>
      </w:r>
      <w:r>
        <w:t xml:space="preserve"> &gt; </w:t>
      </w:r>
      <w:r w:rsidRPr="00AE433A">
        <w:rPr>
          <w:b/>
        </w:rPr>
        <w:t>Font</w:t>
      </w:r>
      <w:r>
        <w:t>.</w:t>
      </w:r>
    </w:p>
    <w:p w14:paraId="65904A0B" w14:textId="4C2BAAC5" w:rsidR="00F85E83" w:rsidRDefault="00F85E83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4243370F" wp14:editId="3574AD3B">
            <wp:extent cx="4885715" cy="1019048"/>
            <wp:effectExtent l="19050" t="19050" r="10160" b="1016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885715" cy="1019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434938" w14:textId="5CFAB80A" w:rsidR="00F85E83" w:rsidRDefault="00F85E83" w:rsidP="003623B7">
      <w:pPr>
        <w:pStyle w:val="Steps"/>
      </w:pPr>
      <w:r>
        <w:t xml:space="preserve">Select </w:t>
      </w:r>
      <w:r>
        <w:rPr>
          <w:b/>
        </w:rPr>
        <w:t>Bold</w:t>
      </w:r>
      <w:r>
        <w:t>.</w:t>
      </w:r>
    </w:p>
    <w:p w14:paraId="197339B7" w14:textId="5D06CBF1" w:rsidR="00F85E83" w:rsidRDefault="00F85E83" w:rsidP="003623B7">
      <w:pPr>
        <w:pStyle w:val="Steps"/>
      </w:pPr>
      <w:r>
        <w:t xml:space="preserve">Click </w:t>
      </w:r>
      <w:r>
        <w:rPr>
          <w:b/>
        </w:rPr>
        <w:t>OK</w:t>
      </w:r>
      <w:r>
        <w:t>.</w:t>
      </w:r>
    </w:p>
    <w:p w14:paraId="31993158" w14:textId="34F9FECE" w:rsidR="00F85E83" w:rsidRDefault="00F85E83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26EF5BED" wp14:editId="42759C4D">
            <wp:extent cx="4263390" cy="3396615"/>
            <wp:effectExtent l="0" t="0" r="3810" b="0"/>
            <wp:docPr id="620" name="Picture 620" descr="C:\Users\eknutson\AppData\Local\Temp\SNAGHTMLaafd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knutson\AppData\Local\Temp\SNAGHTMLaafdf1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EECA3" w14:textId="645CF44C" w:rsidR="00F85E83" w:rsidRDefault="00F85E83" w:rsidP="003623B7">
      <w:pPr>
        <w:pStyle w:val="Steps"/>
      </w:pPr>
      <w:r>
        <w:t xml:space="preserve">Click </w:t>
      </w:r>
      <w:r>
        <w:rPr>
          <w:b/>
        </w:rPr>
        <w:t>OK</w:t>
      </w:r>
      <w:r>
        <w:t>.</w:t>
      </w:r>
    </w:p>
    <w:p w14:paraId="356AC1A8" w14:textId="77777777" w:rsidR="003A7699" w:rsidRDefault="003A7699" w:rsidP="003623B7">
      <w:pPr>
        <w:pStyle w:val="Steps"/>
        <w:numPr>
          <w:ilvl w:val="0"/>
          <w:numId w:val="0"/>
        </w:numPr>
        <w:ind w:left="720"/>
      </w:pPr>
    </w:p>
    <w:p w14:paraId="5446B051" w14:textId="77777777" w:rsidR="00477C14" w:rsidRDefault="00477C14">
      <w:pPr>
        <w:rPr>
          <w:rFonts w:ascii="Arial" w:eastAsia="Times New Roman" w:hAnsi="Arial" w:cs="Times New Roman"/>
          <w:b/>
          <w:szCs w:val="24"/>
        </w:rPr>
      </w:pPr>
      <w:r>
        <w:br w:type="page"/>
      </w:r>
    </w:p>
    <w:p w14:paraId="28165A4F" w14:textId="6611CF32" w:rsidR="003A7699" w:rsidRDefault="003A7699" w:rsidP="003A7699">
      <w:pPr>
        <w:pStyle w:val="Procedure"/>
      </w:pPr>
      <w:bookmarkStart w:id="29" w:name="_Toc479593131"/>
      <w:r>
        <w:t>To Create a Cascade Report:</w:t>
      </w:r>
      <w:bookmarkEnd w:id="29"/>
    </w:p>
    <w:p w14:paraId="635065DC" w14:textId="52E4C0AE" w:rsidR="003A7699" w:rsidRDefault="00F85E83" w:rsidP="003623B7">
      <w:pPr>
        <w:pStyle w:val="Steps"/>
        <w:numPr>
          <w:ilvl w:val="0"/>
          <w:numId w:val="43"/>
        </w:numPr>
      </w:pPr>
      <w:r>
        <w:t xml:space="preserve">Click </w:t>
      </w:r>
      <w:proofErr w:type="spellStart"/>
      <w:r w:rsidRPr="003623B7">
        <w:rPr>
          <w:b/>
        </w:rPr>
        <w:t>Essbase</w:t>
      </w:r>
      <w:proofErr w:type="spellEnd"/>
      <w:r>
        <w:t>.</w:t>
      </w:r>
    </w:p>
    <w:p w14:paraId="119E3239" w14:textId="4AC10F5F" w:rsidR="00AE433A" w:rsidRDefault="00F85E83" w:rsidP="00477C14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C5BEF52" wp14:editId="1D4F8A74">
            <wp:extent cx="5943600" cy="994410"/>
            <wp:effectExtent l="19050" t="19050" r="19050" b="15240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4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90ED1A" w14:textId="609A995E" w:rsidR="00F85E83" w:rsidRPr="00F85E83" w:rsidRDefault="00F85E83" w:rsidP="003623B7">
      <w:pPr>
        <w:pStyle w:val="Steps"/>
      </w:pPr>
      <w:r>
        <w:t xml:space="preserve">Click </w:t>
      </w:r>
      <w:r w:rsidRPr="00AE433A">
        <w:rPr>
          <w:b/>
        </w:rPr>
        <w:t>Cascade</w:t>
      </w:r>
      <w:r>
        <w:t>.</w:t>
      </w:r>
    </w:p>
    <w:p w14:paraId="0F7F4C4D" w14:textId="6B6FEE24" w:rsidR="00F85E83" w:rsidRPr="00F85E83" w:rsidRDefault="00F85E83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400FCEFE" wp14:editId="0B0D1BDB">
            <wp:extent cx="5943600" cy="920750"/>
            <wp:effectExtent l="19050" t="19050" r="19050" b="1270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0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030318" w14:textId="416CBE2D" w:rsidR="00F85E83" w:rsidRDefault="00F85E83" w:rsidP="003623B7">
      <w:pPr>
        <w:pStyle w:val="Steps"/>
      </w:pPr>
      <w:r>
        <w:t xml:space="preserve">Click </w:t>
      </w:r>
      <w:r w:rsidRPr="00AE433A">
        <w:rPr>
          <w:b/>
        </w:rPr>
        <w:t>New Workbook</w:t>
      </w:r>
      <w:r>
        <w:t xml:space="preserve">. </w:t>
      </w:r>
    </w:p>
    <w:p w14:paraId="3EE86A5F" w14:textId="7545956D" w:rsidR="00F85E83" w:rsidRDefault="00F85E83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09826B6A" wp14:editId="6B5F7BE0">
            <wp:extent cx="1761905" cy="942857"/>
            <wp:effectExtent l="19050" t="19050" r="10160" b="10160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761905" cy="9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DD3DF5" w14:textId="1A40DC75" w:rsidR="00AE433A" w:rsidRDefault="00F85E83" w:rsidP="003623B7">
      <w:pPr>
        <w:pStyle w:val="Steps"/>
      </w:pPr>
      <w:r>
        <w:t xml:space="preserve">Select </w:t>
      </w:r>
      <w:r w:rsidR="00510506">
        <w:rPr>
          <w:b/>
        </w:rPr>
        <w:t>FY18</w:t>
      </w:r>
      <w:r>
        <w:t>.</w:t>
      </w:r>
    </w:p>
    <w:p w14:paraId="5A2466EA" w14:textId="77777777" w:rsidR="00AE433A" w:rsidRDefault="00AE433A">
      <w:pPr>
        <w:rPr>
          <w:rFonts w:eastAsiaTheme="majorEastAsia" w:cs="Times New Roman"/>
        </w:rPr>
      </w:pPr>
      <w:r>
        <w:br w:type="page"/>
      </w:r>
    </w:p>
    <w:p w14:paraId="79707C58" w14:textId="5023CE10" w:rsidR="00F85E83" w:rsidRDefault="00F85E83" w:rsidP="003623B7">
      <w:pPr>
        <w:pStyle w:val="Steps"/>
      </w:pPr>
      <w:r>
        <w:t xml:space="preserve">Click </w:t>
      </w:r>
      <w:r>
        <w:rPr>
          <w:b/>
        </w:rPr>
        <w:t>Add</w:t>
      </w:r>
      <w:r>
        <w:t>.</w:t>
      </w:r>
    </w:p>
    <w:p w14:paraId="3F0CB4CD" w14:textId="7800E915" w:rsidR="00D46A79" w:rsidRDefault="00A006FE" w:rsidP="003623B7">
      <w:pPr>
        <w:pStyle w:val="Steps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55FAD086" wp14:editId="121E954D">
            <wp:extent cx="5866667" cy="5142857"/>
            <wp:effectExtent l="0" t="0" r="1270" b="1270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5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A79">
        <w:t>.</w:t>
      </w:r>
    </w:p>
    <w:p w14:paraId="3901F13F" w14:textId="40AC1AAC" w:rsidR="00D46A79" w:rsidRDefault="00D46A79" w:rsidP="003623B7">
      <w:pPr>
        <w:pStyle w:val="Steps"/>
      </w:pPr>
      <w:r>
        <w:t xml:space="preserve">Click </w:t>
      </w:r>
      <w:r>
        <w:rPr>
          <w:b/>
        </w:rPr>
        <w:t>OK</w:t>
      </w:r>
      <w:r>
        <w:t>.</w:t>
      </w:r>
    </w:p>
    <w:p w14:paraId="3D5D55A9" w14:textId="77777777" w:rsidR="00D46A79" w:rsidRDefault="00D46A79" w:rsidP="003623B7">
      <w:pPr>
        <w:pStyle w:val="Steps"/>
        <w:numPr>
          <w:ilvl w:val="0"/>
          <w:numId w:val="0"/>
        </w:numPr>
        <w:ind w:left="720"/>
      </w:pPr>
    </w:p>
    <w:p w14:paraId="10F25B15" w14:textId="19E69B81" w:rsidR="00F85E83" w:rsidRDefault="00F85E83" w:rsidP="003623B7">
      <w:pPr>
        <w:pStyle w:val="Steps"/>
        <w:numPr>
          <w:ilvl w:val="0"/>
          <w:numId w:val="0"/>
        </w:numPr>
        <w:ind w:left="720"/>
      </w:pPr>
    </w:p>
    <w:p w14:paraId="5B941269" w14:textId="77777777" w:rsidR="003A7699" w:rsidRDefault="003A7699" w:rsidP="003623B7">
      <w:pPr>
        <w:pStyle w:val="Steps"/>
        <w:numPr>
          <w:ilvl w:val="0"/>
          <w:numId w:val="0"/>
        </w:numPr>
        <w:ind w:left="720"/>
      </w:pPr>
    </w:p>
    <w:p w14:paraId="7AA4608E" w14:textId="77777777" w:rsidR="003A7699" w:rsidRPr="003A7699" w:rsidRDefault="003A7699" w:rsidP="003623B7">
      <w:pPr>
        <w:pStyle w:val="Steps"/>
        <w:numPr>
          <w:ilvl w:val="0"/>
          <w:numId w:val="0"/>
        </w:numPr>
        <w:ind w:left="720"/>
      </w:pPr>
    </w:p>
    <w:p w14:paraId="45ABCBAC" w14:textId="77777777" w:rsidR="0083340B" w:rsidRDefault="0083340B" w:rsidP="004010B1">
      <w:pPr>
        <w:pStyle w:val="Procedure"/>
      </w:pPr>
    </w:p>
    <w:p w14:paraId="6AB153EF" w14:textId="77777777" w:rsidR="0083340B" w:rsidRDefault="0083340B" w:rsidP="004010B1">
      <w:pPr>
        <w:pStyle w:val="Procedure"/>
      </w:pPr>
    </w:p>
    <w:p w14:paraId="2FEDD87C" w14:textId="77777777" w:rsidR="0083340B" w:rsidRDefault="0083340B" w:rsidP="004010B1">
      <w:pPr>
        <w:pStyle w:val="Procedure"/>
      </w:pPr>
    </w:p>
    <w:p w14:paraId="6EC162CE" w14:textId="0A092F23" w:rsidR="00210ECF" w:rsidRPr="00210ECF" w:rsidRDefault="00210ECF" w:rsidP="003623B7">
      <w:pPr>
        <w:pStyle w:val="StepGraphic"/>
      </w:pPr>
    </w:p>
    <w:sectPr w:rsidR="00210ECF" w:rsidRPr="00210ECF" w:rsidSect="002B3DFD">
      <w:headerReference w:type="default" r:id="rId112"/>
      <w:footerReference w:type="default" r:id="rId113"/>
      <w:type w:val="continuous"/>
      <w:pgSz w:w="12240" w:h="15840"/>
      <w:pgMar w:top="1008" w:right="1440" w:bottom="1008" w:left="144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7478F6" w14:textId="77777777" w:rsidR="00A006FE" w:rsidRDefault="00A006FE" w:rsidP="00C51E3F">
      <w:r>
        <w:separator/>
      </w:r>
    </w:p>
  </w:endnote>
  <w:endnote w:type="continuationSeparator" w:id="0">
    <w:p w14:paraId="479ABE76" w14:textId="77777777" w:rsidR="00A006FE" w:rsidRDefault="00A006FE" w:rsidP="00C51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05C89" w14:textId="77777777" w:rsidR="00A006FE" w:rsidRDefault="00A006FE">
    <w:pPr>
      <w:pStyle w:val="Footer"/>
    </w:pPr>
  </w:p>
  <w:p w14:paraId="4D7AD27A" w14:textId="77777777" w:rsidR="00A006FE" w:rsidRPr="00DD4BAB" w:rsidRDefault="00A006FE">
    <w:pPr>
      <w:pStyle w:val="Footer"/>
    </w:pPr>
    <w:r w:rsidRPr="00DD4BAB">
      <w:t>COPYRIGHT NOTICE</w:t>
    </w:r>
  </w:p>
  <w:p w14:paraId="7BE982EF" w14:textId="77777777" w:rsidR="00A006FE" w:rsidRPr="00902A95" w:rsidRDefault="00A006FE" w:rsidP="000A7A87">
    <w:pPr>
      <w:pStyle w:val="Footer"/>
      <w:rPr>
        <w:sz w:val="20"/>
        <w:szCs w:val="20"/>
      </w:rPr>
    </w:pPr>
    <w:r w:rsidRPr="00902A95">
      <w:rPr>
        <w:sz w:val="20"/>
        <w:szCs w:val="20"/>
      </w:rPr>
      <w:t>©2014 Huron Consulting Services LLC. Use and distribution prohibited except through written agreement with Huron</w:t>
    </w:r>
  </w:p>
  <w:p w14:paraId="48510B40" w14:textId="77777777" w:rsidR="00A006FE" w:rsidRDefault="00A006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0A685" w14:textId="77777777" w:rsidR="00A006FE" w:rsidRPr="003F68CA" w:rsidRDefault="00A006FE" w:rsidP="000A7A87">
    <w:pPr>
      <w:pStyle w:val="Footer"/>
      <w:rPr>
        <w:sz w:val="14"/>
        <w:szCs w:val="14"/>
      </w:rPr>
    </w:pPr>
    <w:r w:rsidRPr="003F68CA">
      <w:rPr>
        <w:sz w:val="14"/>
        <w:szCs w:val="14"/>
      </w:rPr>
      <w:t>COPYRIGHT NOTICE</w:t>
    </w:r>
  </w:p>
  <w:p w14:paraId="73711734" w14:textId="62FE5AE3" w:rsidR="00A006FE" w:rsidRPr="000047EB" w:rsidRDefault="00A006FE">
    <w:pPr>
      <w:pStyle w:val="Footer"/>
      <w:rPr>
        <w:sz w:val="14"/>
        <w:szCs w:val="14"/>
      </w:rPr>
    </w:pPr>
    <w:r w:rsidRPr="003F68CA">
      <w:rPr>
        <w:sz w:val="14"/>
        <w:szCs w:val="14"/>
      </w:rPr>
      <w:t>©201</w:t>
    </w:r>
    <w:r>
      <w:rPr>
        <w:sz w:val="14"/>
        <w:szCs w:val="14"/>
      </w:rPr>
      <w:t>5</w:t>
    </w:r>
    <w:r w:rsidRPr="003F68CA">
      <w:rPr>
        <w:sz w:val="14"/>
        <w:szCs w:val="14"/>
      </w:rPr>
      <w:t xml:space="preserve"> Huron Consulting Services LLC. Use and distribution prohibited except throu</w:t>
    </w:r>
    <w:r>
      <w:rPr>
        <w:sz w:val="14"/>
        <w:szCs w:val="14"/>
      </w:rPr>
      <w:t>gh written agreement with Huron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19D4CB" w14:textId="010E4642" w:rsidR="00A006FE" w:rsidRPr="00540AA3" w:rsidRDefault="00A006FE" w:rsidP="003C2CC8">
    <w:pPr>
      <w:pStyle w:val="Footer"/>
      <w:pBdr>
        <w:top w:val="single" w:sz="4" w:space="3" w:color="auto"/>
      </w:pBdr>
    </w:pPr>
    <w:r w:rsidRPr="00676DBF">
      <w:rPr>
        <w:rFonts w:ascii="Arial" w:hAnsi="Arial" w:cs="Arial"/>
      </w:rPr>
      <w:t>General Fund - Hyperion Planning and Smart View Exercise Guide</w:t>
    </w:r>
    <w:r>
      <w:tab/>
    </w:r>
    <w:r w:rsidRPr="002B3DFD">
      <w:rPr>
        <w:rFonts w:ascii="Arial" w:hAnsi="Arial" w:cs="Arial"/>
      </w:rPr>
      <w:fldChar w:fldCharType="begin"/>
    </w:r>
    <w:r w:rsidRPr="002B3DFD">
      <w:rPr>
        <w:rFonts w:ascii="Arial" w:hAnsi="Arial" w:cs="Arial"/>
      </w:rPr>
      <w:instrText xml:space="preserve"> PAGE   \* MERGEFORMAT </w:instrText>
    </w:r>
    <w:r w:rsidRPr="002B3DFD">
      <w:rPr>
        <w:rFonts w:ascii="Arial" w:hAnsi="Arial" w:cs="Arial"/>
      </w:rPr>
      <w:fldChar w:fldCharType="separate"/>
    </w:r>
    <w:r w:rsidR="00397C07">
      <w:rPr>
        <w:rFonts w:ascii="Arial" w:hAnsi="Arial" w:cs="Arial"/>
        <w:noProof/>
      </w:rPr>
      <w:t>48</w:t>
    </w:r>
    <w:r w:rsidRPr="002B3DFD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621C99" w14:textId="77777777" w:rsidR="00A006FE" w:rsidRDefault="00A006FE" w:rsidP="00C51E3F">
      <w:r>
        <w:separator/>
      </w:r>
    </w:p>
  </w:footnote>
  <w:footnote w:type="continuationSeparator" w:id="0">
    <w:p w14:paraId="24AF7F0B" w14:textId="77777777" w:rsidR="00A006FE" w:rsidRDefault="00A006FE" w:rsidP="00C51E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A69E0B" w14:textId="77777777" w:rsidR="00A006FE" w:rsidRDefault="00A006F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AC44C0" wp14:editId="41D64D38">
          <wp:simplePos x="0" y="0"/>
          <wp:positionH relativeFrom="column">
            <wp:posOffset>-2926080</wp:posOffset>
          </wp:positionH>
          <wp:positionV relativeFrom="paragraph">
            <wp:posOffset>-457200</wp:posOffset>
          </wp:positionV>
          <wp:extent cx="2605786" cy="10086750"/>
          <wp:effectExtent l="0" t="0" r="10795" b="0"/>
          <wp:wrapNone/>
          <wp:docPr id="6" name="Picture 6" descr="Training_im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raining_im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5786" cy="1008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19D4CA" w14:textId="5122BE36" w:rsidR="00A006FE" w:rsidRDefault="00A006FE" w:rsidP="003C2CC8">
    <w:pPr>
      <w:pStyle w:val="Header"/>
      <w:pBdr>
        <w:bottom w:val="single" w:sz="4" w:space="3" w:color="auto"/>
      </w:pBdr>
      <w:spacing w:after="120"/>
    </w:pPr>
    <w:r>
      <w:t>Exercise Guide</w:t>
    </w:r>
    <w:r>
      <w:tab/>
    </w:r>
    <w:r>
      <w:tab/>
    </w:r>
    <w:r>
      <w:rPr>
        <w:noProof/>
      </w:rPr>
      <w:drawing>
        <wp:inline distT="0" distB="0" distL="0" distR="0" wp14:anchorId="3CE7EC24" wp14:editId="285B08B5">
          <wp:extent cx="695325" cy="428625"/>
          <wp:effectExtent l="0" t="0" r="9525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HCG_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069"/>
                  <a:stretch/>
                </pic:blipFill>
                <pic:spPr bwMode="auto">
                  <a:xfrm>
                    <a:off x="0" y="0"/>
                    <a:ext cx="697179" cy="4297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DBC071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2E4670F7"/>
    <w:multiLevelType w:val="hybridMultilevel"/>
    <w:tmpl w:val="E348E758"/>
    <w:lvl w:ilvl="0" w:tplc="CE2E42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8EAC78">
      <w:start w:val="1"/>
      <w:numFmt w:val="bullet"/>
      <w:pStyle w:val="BulletLis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66F6F1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" w15:restartNumberingAfterBreak="0">
    <w:nsid w:val="5AFB2B3B"/>
    <w:multiLevelType w:val="hybridMultilevel"/>
    <w:tmpl w:val="D66EEB98"/>
    <w:lvl w:ilvl="0" w:tplc="C780F3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613B5355"/>
    <w:multiLevelType w:val="hybridMultilevel"/>
    <w:tmpl w:val="BB960694"/>
    <w:lvl w:ilvl="0" w:tplc="A55ADBBC">
      <w:start w:val="1"/>
      <w:numFmt w:val="decimal"/>
      <w:pStyle w:val="Steps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1603FF9"/>
    <w:multiLevelType w:val="hybridMultilevel"/>
    <w:tmpl w:val="1EB2F124"/>
    <w:lvl w:ilvl="0" w:tplc="0A301CEC">
      <w:start w:val="1"/>
      <w:numFmt w:val="decimal"/>
      <w:pStyle w:val="NumberList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4"/>
        <w:szCs w:val="24"/>
      </w:rPr>
    </w:lvl>
    <w:lvl w:ilvl="1" w:tplc="CE728CA0">
      <w:start w:val="1"/>
      <w:numFmt w:val="decimal"/>
      <w:pStyle w:val="NumberList"/>
      <w:lvlText w:val="%2."/>
      <w:lvlJc w:val="left"/>
      <w:pPr>
        <w:ind w:left="1080" w:hanging="360"/>
      </w:pPr>
      <w:rPr>
        <w:rFonts w:ascii="Calibri" w:hAnsi="Calibri" w:hint="default"/>
        <w:b w:val="0"/>
        <w:i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4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3"/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3"/>
    <w:lvlOverride w:ilvl="0">
      <w:startOverride w:val="1"/>
    </w:lvlOverride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1"/>
    </w:lvlOverride>
  </w:num>
  <w:num w:numId="19">
    <w:abstractNumId w:val="3"/>
    <w:lvlOverride w:ilvl="0">
      <w:startOverride w:val="1"/>
    </w:lvlOverride>
  </w:num>
  <w:num w:numId="20">
    <w:abstractNumId w:val="4"/>
    <w:lvlOverride w:ilvl="0">
      <w:startOverride w:val="1"/>
    </w:lvlOverride>
  </w:num>
  <w:num w:numId="21">
    <w:abstractNumId w:val="4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4"/>
    <w:lvlOverride w:ilvl="0">
      <w:startOverride w:val="1"/>
    </w:lvlOverride>
  </w:num>
  <w:num w:numId="25">
    <w:abstractNumId w:val="4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  <w:lvlOverride w:ilvl="0">
      <w:startOverride w:val="1"/>
    </w:lvlOverride>
  </w:num>
  <w:num w:numId="30">
    <w:abstractNumId w:val="4"/>
    <w:lvlOverride w:ilvl="0">
      <w:startOverride w:val="1"/>
    </w:lvlOverride>
  </w:num>
  <w:num w:numId="31">
    <w:abstractNumId w:val="4"/>
    <w:lvlOverride w:ilvl="0">
      <w:startOverride w:val="1"/>
    </w:lvlOverride>
  </w:num>
  <w:num w:numId="32">
    <w:abstractNumId w:val="4"/>
    <w:lvlOverride w:ilvl="0">
      <w:startOverride w:val="1"/>
    </w:lvlOverride>
  </w:num>
  <w:num w:numId="33">
    <w:abstractNumId w:val="4"/>
    <w:lvlOverride w:ilvl="0">
      <w:startOverride w:val="1"/>
    </w:lvlOverride>
  </w:num>
  <w:num w:numId="34">
    <w:abstractNumId w:val="4"/>
    <w:lvlOverride w:ilvl="0">
      <w:startOverride w:val="1"/>
    </w:lvlOverride>
  </w:num>
  <w:num w:numId="35">
    <w:abstractNumId w:val="4"/>
    <w:lvlOverride w:ilvl="0">
      <w:startOverride w:val="1"/>
    </w:lvlOverride>
  </w:num>
  <w:num w:numId="36">
    <w:abstractNumId w:val="4"/>
    <w:lvlOverride w:ilvl="0">
      <w:startOverride w:val="1"/>
    </w:lvlOverride>
  </w:num>
  <w:num w:numId="37">
    <w:abstractNumId w:val="4"/>
    <w:lvlOverride w:ilvl="0">
      <w:startOverride w:val="1"/>
    </w:lvlOverride>
  </w:num>
  <w:num w:numId="38">
    <w:abstractNumId w:val="4"/>
    <w:lvlOverride w:ilvl="0">
      <w:startOverride w:val="1"/>
    </w:lvlOverride>
  </w:num>
  <w:num w:numId="39">
    <w:abstractNumId w:val="4"/>
    <w:lvlOverride w:ilvl="0">
      <w:startOverride w:val="1"/>
    </w:lvlOverride>
  </w:num>
  <w:num w:numId="40">
    <w:abstractNumId w:val="4"/>
    <w:lvlOverride w:ilvl="0">
      <w:startOverride w:val="1"/>
    </w:lvlOverride>
  </w:num>
  <w:num w:numId="41">
    <w:abstractNumId w:val="4"/>
    <w:lvlOverride w:ilvl="0">
      <w:startOverride w:val="1"/>
    </w:lvlOverride>
  </w:num>
  <w:num w:numId="42">
    <w:abstractNumId w:val="4"/>
    <w:lvlOverride w:ilvl="0">
      <w:startOverride w:val="1"/>
    </w:lvlOverride>
  </w:num>
  <w:num w:numId="43">
    <w:abstractNumId w:val="4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oNotTrackMoves/>
  <w:doNotTrackFormatting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C01"/>
    <w:rsid w:val="0000100B"/>
    <w:rsid w:val="00001FB2"/>
    <w:rsid w:val="00002693"/>
    <w:rsid w:val="000055F0"/>
    <w:rsid w:val="00005CEA"/>
    <w:rsid w:val="00007C53"/>
    <w:rsid w:val="00013F29"/>
    <w:rsid w:val="00014644"/>
    <w:rsid w:val="000158BA"/>
    <w:rsid w:val="00015D66"/>
    <w:rsid w:val="000172F6"/>
    <w:rsid w:val="00017A63"/>
    <w:rsid w:val="000233CB"/>
    <w:rsid w:val="00023D48"/>
    <w:rsid w:val="00025622"/>
    <w:rsid w:val="00030C25"/>
    <w:rsid w:val="0003376B"/>
    <w:rsid w:val="00033A8B"/>
    <w:rsid w:val="00035D38"/>
    <w:rsid w:val="00037AC9"/>
    <w:rsid w:val="00040689"/>
    <w:rsid w:val="00040D1D"/>
    <w:rsid w:val="00041A6A"/>
    <w:rsid w:val="00041EF2"/>
    <w:rsid w:val="000435BC"/>
    <w:rsid w:val="00043AC6"/>
    <w:rsid w:val="00043AE8"/>
    <w:rsid w:val="00045036"/>
    <w:rsid w:val="00051F92"/>
    <w:rsid w:val="00052278"/>
    <w:rsid w:val="00052537"/>
    <w:rsid w:val="0005451F"/>
    <w:rsid w:val="0005567C"/>
    <w:rsid w:val="000558BD"/>
    <w:rsid w:val="00057463"/>
    <w:rsid w:val="00057BBD"/>
    <w:rsid w:val="000614C2"/>
    <w:rsid w:val="00065DAD"/>
    <w:rsid w:val="000671BB"/>
    <w:rsid w:val="000720DB"/>
    <w:rsid w:val="00072CE6"/>
    <w:rsid w:val="000748AF"/>
    <w:rsid w:val="00074F0A"/>
    <w:rsid w:val="00077253"/>
    <w:rsid w:val="0008188C"/>
    <w:rsid w:val="00082510"/>
    <w:rsid w:val="00082986"/>
    <w:rsid w:val="00084EF5"/>
    <w:rsid w:val="00085E09"/>
    <w:rsid w:val="00093893"/>
    <w:rsid w:val="000A00E8"/>
    <w:rsid w:val="000A0E65"/>
    <w:rsid w:val="000A16D4"/>
    <w:rsid w:val="000A2947"/>
    <w:rsid w:val="000A3BCE"/>
    <w:rsid w:val="000A5FA4"/>
    <w:rsid w:val="000A7A87"/>
    <w:rsid w:val="000B0D6A"/>
    <w:rsid w:val="000B4388"/>
    <w:rsid w:val="000B4933"/>
    <w:rsid w:val="000B6D97"/>
    <w:rsid w:val="000C166B"/>
    <w:rsid w:val="000C1750"/>
    <w:rsid w:val="000C2491"/>
    <w:rsid w:val="000C668F"/>
    <w:rsid w:val="000C6730"/>
    <w:rsid w:val="000C6787"/>
    <w:rsid w:val="000D22D7"/>
    <w:rsid w:val="000D39B5"/>
    <w:rsid w:val="000D3C34"/>
    <w:rsid w:val="000D58E4"/>
    <w:rsid w:val="000D6248"/>
    <w:rsid w:val="000D62DE"/>
    <w:rsid w:val="000E1BC1"/>
    <w:rsid w:val="000E4BA5"/>
    <w:rsid w:val="000E6374"/>
    <w:rsid w:val="000F07D8"/>
    <w:rsid w:val="000F4018"/>
    <w:rsid w:val="000F4082"/>
    <w:rsid w:val="000F6EEE"/>
    <w:rsid w:val="00101902"/>
    <w:rsid w:val="00102DDA"/>
    <w:rsid w:val="0010499D"/>
    <w:rsid w:val="001077AA"/>
    <w:rsid w:val="00111E2C"/>
    <w:rsid w:val="00113245"/>
    <w:rsid w:val="0011479F"/>
    <w:rsid w:val="00121596"/>
    <w:rsid w:val="00127878"/>
    <w:rsid w:val="00130095"/>
    <w:rsid w:val="00131F8F"/>
    <w:rsid w:val="0013221C"/>
    <w:rsid w:val="00132238"/>
    <w:rsid w:val="001324DA"/>
    <w:rsid w:val="001338A1"/>
    <w:rsid w:val="00133DE8"/>
    <w:rsid w:val="00135736"/>
    <w:rsid w:val="00135C8E"/>
    <w:rsid w:val="001458CF"/>
    <w:rsid w:val="00150C23"/>
    <w:rsid w:val="001512CE"/>
    <w:rsid w:val="001517B3"/>
    <w:rsid w:val="0015669E"/>
    <w:rsid w:val="001642EB"/>
    <w:rsid w:val="00164A7F"/>
    <w:rsid w:val="00166390"/>
    <w:rsid w:val="001707C8"/>
    <w:rsid w:val="00172260"/>
    <w:rsid w:val="00174469"/>
    <w:rsid w:val="00174AEA"/>
    <w:rsid w:val="00175680"/>
    <w:rsid w:val="00177CC4"/>
    <w:rsid w:val="0018262B"/>
    <w:rsid w:val="00192F37"/>
    <w:rsid w:val="00193643"/>
    <w:rsid w:val="00195362"/>
    <w:rsid w:val="00196114"/>
    <w:rsid w:val="00196AB8"/>
    <w:rsid w:val="001A2944"/>
    <w:rsid w:val="001A2A6D"/>
    <w:rsid w:val="001A4800"/>
    <w:rsid w:val="001A5755"/>
    <w:rsid w:val="001A63D4"/>
    <w:rsid w:val="001A7F5E"/>
    <w:rsid w:val="001B3E6A"/>
    <w:rsid w:val="001B65E4"/>
    <w:rsid w:val="001C12AA"/>
    <w:rsid w:val="001C3B56"/>
    <w:rsid w:val="001C7C73"/>
    <w:rsid w:val="001D04D5"/>
    <w:rsid w:val="001D095B"/>
    <w:rsid w:val="001D0C42"/>
    <w:rsid w:val="001D0CAB"/>
    <w:rsid w:val="001D0D04"/>
    <w:rsid w:val="001D51E7"/>
    <w:rsid w:val="001D5705"/>
    <w:rsid w:val="001D5871"/>
    <w:rsid w:val="001D64CC"/>
    <w:rsid w:val="001D7155"/>
    <w:rsid w:val="001E08E6"/>
    <w:rsid w:val="001E1B5F"/>
    <w:rsid w:val="001E3CF8"/>
    <w:rsid w:val="001E5282"/>
    <w:rsid w:val="001E5441"/>
    <w:rsid w:val="001E5774"/>
    <w:rsid w:val="001E5BC5"/>
    <w:rsid w:val="001F0D02"/>
    <w:rsid w:val="001F20B2"/>
    <w:rsid w:val="001F2A05"/>
    <w:rsid w:val="001F41E6"/>
    <w:rsid w:val="001F5333"/>
    <w:rsid w:val="001F7C97"/>
    <w:rsid w:val="00202982"/>
    <w:rsid w:val="002054F2"/>
    <w:rsid w:val="0021078B"/>
    <w:rsid w:val="00210ECF"/>
    <w:rsid w:val="00211605"/>
    <w:rsid w:val="00212111"/>
    <w:rsid w:val="00213915"/>
    <w:rsid w:val="00214E97"/>
    <w:rsid w:val="00220CD5"/>
    <w:rsid w:val="00221162"/>
    <w:rsid w:val="00225281"/>
    <w:rsid w:val="00227E94"/>
    <w:rsid w:val="002315E0"/>
    <w:rsid w:val="00232955"/>
    <w:rsid w:val="00233C4E"/>
    <w:rsid w:val="00233C5C"/>
    <w:rsid w:val="002341A7"/>
    <w:rsid w:val="00234CA4"/>
    <w:rsid w:val="00235807"/>
    <w:rsid w:val="0023627A"/>
    <w:rsid w:val="002379DF"/>
    <w:rsid w:val="0024084E"/>
    <w:rsid w:val="0024153E"/>
    <w:rsid w:val="002433F1"/>
    <w:rsid w:val="002445D4"/>
    <w:rsid w:val="002540FB"/>
    <w:rsid w:val="00254BF4"/>
    <w:rsid w:val="002574C2"/>
    <w:rsid w:val="00257BA5"/>
    <w:rsid w:val="00260F84"/>
    <w:rsid w:val="00262EA5"/>
    <w:rsid w:val="00264E22"/>
    <w:rsid w:val="002656FB"/>
    <w:rsid w:val="00271CB3"/>
    <w:rsid w:val="00277000"/>
    <w:rsid w:val="002811F8"/>
    <w:rsid w:val="0028138A"/>
    <w:rsid w:val="00283156"/>
    <w:rsid w:val="002851DF"/>
    <w:rsid w:val="002910FC"/>
    <w:rsid w:val="0029446C"/>
    <w:rsid w:val="0029755A"/>
    <w:rsid w:val="00297FA8"/>
    <w:rsid w:val="002A0A1C"/>
    <w:rsid w:val="002A2907"/>
    <w:rsid w:val="002A5F64"/>
    <w:rsid w:val="002B3DFD"/>
    <w:rsid w:val="002B4159"/>
    <w:rsid w:val="002B45E9"/>
    <w:rsid w:val="002B46CD"/>
    <w:rsid w:val="002B4A40"/>
    <w:rsid w:val="002B6500"/>
    <w:rsid w:val="002B69FD"/>
    <w:rsid w:val="002B76D9"/>
    <w:rsid w:val="002B7F46"/>
    <w:rsid w:val="002C01D0"/>
    <w:rsid w:val="002C1142"/>
    <w:rsid w:val="002C1FE0"/>
    <w:rsid w:val="002C4EAC"/>
    <w:rsid w:val="002C6BA7"/>
    <w:rsid w:val="002D4CAC"/>
    <w:rsid w:val="002D5C88"/>
    <w:rsid w:val="002D61D5"/>
    <w:rsid w:val="002E1773"/>
    <w:rsid w:val="002E1C5C"/>
    <w:rsid w:val="002E221A"/>
    <w:rsid w:val="002E33D7"/>
    <w:rsid w:val="002E43B8"/>
    <w:rsid w:val="002E570A"/>
    <w:rsid w:val="002E5FED"/>
    <w:rsid w:val="002E658C"/>
    <w:rsid w:val="002F020E"/>
    <w:rsid w:val="002F05CA"/>
    <w:rsid w:val="002F0AEF"/>
    <w:rsid w:val="002F20B4"/>
    <w:rsid w:val="002F4276"/>
    <w:rsid w:val="002F6555"/>
    <w:rsid w:val="002F7C83"/>
    <w:rsid w:val="00300BB1"/>
    <w:rsid w:val="00307D45"/>
    <w:rsid w:val="003135B3"/>
    <w:rsid w:val="003145FF"/>
    <w:rsid w:val="0031566E"/>
    <w:rsid w:val="00317A91"/>
    <w:rsid w:val="00321059"/>
    <w:rsid w:val="0032717C"/>
    <w:rsid w:val="00333158"/>
    <w:rsid w:val="00334391"/>
    <w:rsid w:val="003343DA"/>
    <w:rsid w:val="00334DF3"/>
    <w:rsid w:val="00335B60"/>
    <w:rsid w:val="00340A7A"/>
    <w:rsid w:val="00340C4C"/>
    <w:rsid w:val="00341ACB"/>
    <w:rsid w:val="0034397F"/>
    <w:rsid w:val="003446D4"/>
    <w:rsid w:val="003452E4"/>
    <w:rsid w:val="003500F2"/>
    <w:rsid w:val="00350A1E"/>
    <w:rsid w:val="00350F43"/>
    <w:rsid w:val="00353EC7"/>
    <w:rsid w:val="00356CF2"/>
    <w:rsid w:val="00362345"/>
    <w:rsid w:val="003623B7"/>
    <w:rsid w:val="003626B9"/>
    <w:rsid w:val="00362B76"/>
    <w:rsid w:val="00363163"/>
    <w:rsid w:val="00363669"/>
    <w:rsid w:val="0036597D"/>
    <w:rsid w:val="00365C3E"/>
    <w:rsid w:val="0037217A"/>
    <w:rsid w:val="0037525B"/>
    <w:rsid w:val="00376BED"/>
    <w:rsid w:val="00376C9C"/>
    <w:rsid w:val="003809C1"/>
    <w:rsid w:val="00383C39"/>
    <w:rsid w:val="00387089"/>
    <w:rsid w:val="0039008D"/>
    <w:rsid w:val="0039119F"/>
    <w:rsid w:val="00391267"/>
    <w:rsid w:val="00391DCD"/>
    <w:rsid w:val="00397C07"/>
    <w:rsid w:val="003A0BFC"/>
    <w:rsid w:val="003A4034"/>
    <w:rsid w:val="003A7699"/>
    <w:rsid w:val="003B0B8E"/>
    <w:rsid w:val="003B0F40"/>
    <w:rsid w:val="003B19F4"/>
    <w:rsid w:val="003B26B8"/>
    <w:rsid w:val="003B3616"/>
    <w:rsid w:val="003B4494"/>
    <w:rsid w:val="003B55A7"/>
    <w:rsid w:val="003B598A"/>
    <w:rsid w:val="003C2524"/>
    <w:rsid w:val="003C2CC8"/>
    <w:rsid w:val="003C5849"/>
    <w:rsid w:val="003D1637"/>
    <w:rsid w:val="003D3445"/>
    <w:rsid w:val="003D4FBB"/>
    <w:rsid w:val="003D5B12"/>
    <w:rsid w:val="003D69E3"/>
    <w:rsid w:val="003D7EFE"/>
    <w:rsid w:val="003E30F0"/>
    <w:rsid w:val="003E5AE9"/>
    <w:rsid w:val="003E70CE"/>
    <w:rsid w:val="003E7211"/>
    <w:rsid w:val="003F14F0"/>
    <w:rsid w:val="003F3EDB"/>
    <w:rsid w:val="003F40D3"/>
    <w:rsid w:val="003F4F34"/>
    <w:rsid w:val="004010B1"/>
    <w:rsid w:val="004019AC"/>
    <w:rsid w:val="00401E47"/>
    <w:rsid w:val="00402B64"/>
    <w:rsid w:val="00403366"/>
    <w:rsid w:val="00403DDA"/>
    <w:rsid w:val="004059D0"/>
    <w:rsid w:val="004071EB"/>
    <w:rsid w:val="0041082B"/>
    <w:rsid w:val="00410FA4"/>
    <w:rsid w:val="004112BF"/>
    <w:rsid w:val="00412F54"/>
    <w:rsid w:val="0041330A"/>
    <w:rsid w:val="00414E8A"/>
    <w:rsid w:val="0041797D"/>
    <w:rsid w:val="00417C33"/>
    <w:rsid w:val="00420E7B"/>
    <w:rsid w:val="00426937"/>
    <w:rsid w:val="004351BA"/>
    <w:rsid w:val="00435B99"/>
    <w:rsid w:val="0043714E"/>
    <w:rsid w:val="00437588"/>
    <w:rsid w:val="00440E11"/>
    <w:rsid w:val="004479FB"/>
    <w:rsid w:val="0045171F"/>
    <w:rsid w:val="00451AFD"/>
    <w:rsid w:val="00452685"/>
    <w:rsid w:val="00453FB9"/>
    <w:rsid w:val="004555E7"/>
    <w:rsid w:val="00455C2B"/>
    <w:rsid w:val="00462FA2"/>
    <w:rsid w:val="004645D7"/>
    <w:rsid w:val="004653E4"/>
    <w:rsid w:val="004666BD"/>
    <w:rsid w:val="00467181"/>
    <w:rsid w:val="00477C14"/>
    <w:rsid w:val="00481557"/>
    <w:rsid w:val="0048514E"/>
    <w:rsid w:val="004851DB"/>
    <w:rsid w:val="00486958"/>
    <w:rsid w:val="00490109"/>
    <w:rsid w:val="00491949"/>
    <w:rsid w:val="00491B2D"/>
    <w:rsid w:val="00492496"/>
    <w:rsid w:val="00492A55"/>
    <w:rsid w:val="00492F48"/>
    <w:rsid w:val="004A17D8"/>
    <w:rsid w:val="004A31DB"/>
    <w:rsid w:val="004A6BF0"/>
    <w:rsid w:val="004B09C8"/>
    <w:rsid w:val="004B1639"/>
    <w:rsid w:val="004B263F"/>
    <w:rsid w:val="004B3CCC"/>
    <w:rsid w:val="004B5BFC"/>
    <w:rsid w:val="004C2839"/>
    <w:rsid w:val="004C3FA9"/>
    <w:rsid w:val="004C7AEF"/>
    <w:rsid w:val="004C7D2B"/>
    <w:rsid w:val="004D1BF6"/>
    <w:rsid w:val="004D2134"/>
    <w:rsid w:val="004D464A"/>
    <w:rsid w:val="004D503D"/>
    <w:rsid w:val="004D5AA9"/>
    <w:rsid w:val="004D6514"/>
    <w:rsid w:val="004E0555"/>
    <w:rsid w:val="004E1512"/>
    <w:rsid w:val="004E7EFC"/>
    <w:rsid w:val="004F64B4"/>
    <w:rsid w:val="0050158A"/>
    <w:rsid w:val="00505BD0"/>
    <w:rsid w:val="00510506"/>
    <w:rsid w:val="00511795"/>
    <w:rsid w:val="00511952"/>
    <w:rsid w:val="00511FD1"/>
    <w:rsid w:val="00515694"/>
    <w:rsid w:val="0051757E"/>
    <w:rsid w:val="00522C06"/>
    <w:rsid w:val="00524C8D"/>
    <w:rsid w:val="0053041C"/>
    <w:rsid w:val="00531836"/>
    <w:rsid w:val="00533FC2"/>
    <w:rsid w:val="005343DB"/>
    <w:rsid w:val="005366DC"/>
    <w:rsid w:val="00540AA3"/>
    <w:rsid w:val="00542CD0"/>
    <w:rsid w:val="0054321B"/>
    <w:rsid w:val="00544B64"/>
    <w:rsid w:val="0054594A"/>
    <w:rsid w:val="00551649"/>
    <w:rsid w:val="00554178"/>
    <w:rsid w:val="005542C0"/>
    <w:rsid w:val="00554962"/>
    <w:rsid w:val="00555C92"/>
    <w:rsid w:val="005566FA"/>
    <w:rsid w:val="00556CC8"/>
    <w:rsid w:val="00557A58"/>
    <w:rsid w:val="00557DBE"/>
    <w:rsid w:val="005628CC"/>
    <w:rsid w:val="005637F3"/>
    <w:rsid w:val="00566426"/>
    <w:rsid w:val="00566826"/>
    <w:rsid w:val="00570162"/>
    <w:rsid w:val="00571758"/>
    <w:rsid w:val="0057225A"/>
    <w:rsid w:val="00572CBE"/>
    <w:rsid w:val="00573BBB"/>
    <w:rsid w:val="00573D1A"/>
    <w:rsid w:val="005740CD"/>
    <w:rsid w:val="00574C1B"/>
    <w:rsid w:val="005762EB"/>
    <w:rsid w:val="00576698"/>
    <w:rsid w:val="005769D5"/>
    <w:rsid w:val="005771B9"/>
    <w:rsid w:val="00580CEE"/>
    <w:rsid w:val="00581A22"/>
    <w:rsid w:val="00581C05"/>
    <w:rsid w:val="0058239F"/>
    <w:rsid w:val="005832C0"/>
    <w:rsid w:val="005837D0"/>
    <w:rsid w:val="00584555"/>
    <w:rsid w:val="00585622"/>
    <w:rsid w:val="0058655B"/>
    <w:rsid w:val="005909EC"/>
    <w:rsid w:val="005939B5"/>
    <w:rsid w:val="00594C5B"/>
    <w:rsid w:val="00595A0F"/>
    <w:rsid w:val="005A3F6D"/>
    <w:rsid w:val="005B51A8"/>
    <w:rsid w:val="005C0B66"/>
    <w:rsid w:val="005C4136"/>
    <w:rsid w:val="005C6D04"/>
    <w:rsid w:val="005D3A74"/>
    <w:rsid w:val="005D4D19"/>
    <w:rsid w:val="005D65F6"/>
    <w:rsid w:val="005E0363"/>
    <w:rsid w:val="005E0773"/>
    <w:rsid w:val="005E10B0"/>
    <w:rsid w:val="005E1EE1"/>
    <w:rsid w:val="005E3B47"/>
    <w:rsid w:val="005E42C5"/>
    <w:rsid w:val="005E4429"/>
    <w:rsid w:val="005E4544"/>
    <w:rsid w:val="005F20F3"/>
    <w:rsid w:val="005F74E3"/>
    <w:rsid w:val="00600444"/>
    <w:rsid w:val="00602474"/>
    <w:rsid w:val="006035A2"/>
    <w:rsid w:val="00604826"/>
    <w:rsid w:val="00604FFA"/>
    <w:rsid w:val="00605B82"/>
    <w:rsid w:val="00606E91"/>
    <w:rsid w:val="006138DC"/>
    <w:rsid w:val="006140F0"/>
    <w:rsid w:val="00614140"/>
    <w:rsid w:val="00623FFD"/>
    <w:rsid w:val="00624F8B"/>
    <w:rsid w:val="00625356"/>
    <w:rsid w:val="0062681F"/>
    <w:rsid w:val="006269A5"/>
    <w:rsid w:val="00632C55"/>
    <w:rsid w:val="00634CF4"/>
    <w:rsid w:val="00635794"/>
    <w:rsid w:val="0063667A"/>
    <w:rsid w:val="00640074"/>
    <w:rsid w:val="006400FE"/>
    <w:rsid w:val="0064011A"/>
    <w:rsid w:val="00640FBF"/>
    <w:rsid w:val="00647543"/>
    <w:rsid w:val="006531A1"/>
    <w:rsid w:val="006539FF"/>
    <w:rsid w:val="0065527E"/>
    <w:rsid w:val="006572A6"/>
    <w:rsid w:val="006602CF"/>
    <w:rsid w:val="00661734"/>
    <w:rsid w:val="00662880"/>
    <w:rsid w:val="00664811"/>
    <w:rsid w:val="006657AA"/>
    <w:rsid w:val="006665F7"/>
    <w:rsid w:val="00666FB0"/>
    <w:rsid w:val="00667D5D"/>
    <w:rsid w:val="0067377A"/>
    <w:rsid w:val="00676DBF"/>
    <w:rsid w:val="00677893"/>
    <w:rsid w:val="006800C1"/>
    <w:rsid w:val="006801FF"/>
    <w:rsid w:val="006819B9"/>
    <w:rsid w:val="00681C81"/>
    <w:rsid w:val="006820C5"/>
    <w:rsid w:val="00683978"/>
    <w:rsid w:val="006848D3"/>
    <w:rsid w:val="006855FE"/>
    <w:rsid w:val="00686E21"/>
    <w:rsid w:val="00686FC1"/>
    <w:rsid w:val="0069451E"/>
    <w:rsid w:val="0069540F"/>
    <w:rsid w:val="00696A74"/>
    <w:rsid w:val="00697F82"/>
    <w:rsid w:val="006A02DF"/>
    <w:rsid w:val="006A1490"/>
    <w:rsid w:val="006A2E7B"/>
    <w:rsid w:val="006A5318"/>
    <w:rsid w:val="006A78E8"/>
    <w:rsid w:val="006A7EDA"/>
    <w:rsid w:val="006B42CD"/>
    <w:rsid w:val="006B4ACE"/>
    <w:rsid w:val="006B5B50"/>
    <w:rsid w:val="006C3847"/>
    <w:rsid w:val="006D0D0E"/>
    <w:rsid w:val="006D18F3"/>
    <w:rsid w:val="006D273D"/>
    <w:rsid w:val="006D2E0E"/>
    <w:rsid w:val="006D3261"/>
    <w:rsid w:val="006D466A"/>
    <w:rsid w:val="006D5CC4"/>
    <w:rsid w:val="006D5E87"/>
    <w:rsid w:val="006D6758"/>
    <w:rsid w:val="006D6898"/>
    <w:rsid w:val="006D782D"/>
    <w:rsid w:val="006E6F56"/>
    <w:rsid w:val="006F0538"/>
    <w:rsid w:val="006F50EB"/>
    <w:rsid w:val="006F5C61"/>
    <w:rsid w:val="00700921"/>
    <w:rsid w:val="007023F2"/>
    <w:rsid w:val="00704DCC"/>
    <w:rsid w:val="0070547A"/>
    <w:rsid w:val="00713689"/>
    <w:rsid w:val="00714823"/>
    <w:rsid w:val="0071522A"/>
    <w:rsid w:val="0071795C"/>
    <w:rsid w:val="007206AA"/>
    <w:rsid w:val="00721246"/>
    <w:rsid w:val="00722680"/>
    <w:rsid w:val="00723620"/>
    <w:rsid w:val="0072647A"/>
    <w:rsid w:val="00726AB3"/>
    <w:rsid w:val="00731784"/>
    <w:rsid w:val="0073225F"/>
    <w:rsid w:val="00733531"/>
    <w:rsid w:val="007355D0"/>
    <w:rsid w:val="007359AB"/>
    <w:rsid w:val="00736E69"/>
    <w:rsid w:val="00741AF6"/>
    <w:rsid w:val="00742C3A"/>
    <w:rsid w:val="00746EB4"/>
    <w:rsid w:val="00747C18"/>
    <w:rsid w:val="00747C3D"/>
    <w:rsid w:val="00753BC9"/>
    <w:rsid w:val="007545B3"/>
    <w:rsid w:val="00754FAC"/>
    <w:rsid w:val="00755A05"/>
    <w:rsid w:val="00757FA0"/>
    <w:rsid w:val="00761F85"/>
    <w:rsid w:val="00763DEC"/>
    <w:rsid w:val="007667B5"/>
    <w:rsid w:val="007706AC"/>
    <w:rsid w:val="00771C74"/>
    <w:rsid w:val="007720C4"/>
    <w:rsid w:val="00772240"/>
    <w:rsid w:val="00774BC1"/>
    <w:rsid w:val="00776C68"/>
    <w:rsid w:val="00776C98"/>
    <w:rsid w:val="00777AC4"/>
    <w:rsid w:val="00777C6C"/>
    <w:rsid w:val="0078088D"/>
    <w:rsid w:val="00781310"/>
    <w:rsid w:val="0078178B"/>
    <w:rsid w:val="007846C4"/>
    <w:rsid w:val="007850E3"/>
    <w:rsid w:val="007915E1"/>
    <w:rsid w:val="007932F2"/>
    <w:rsid w:val="00793B68"/>
    <w:rsid w:val="007947ED"/>
    <w:rsid w:val="00796756"/>
    <w:rsid w:val="007A01A2"/>
    <w:rsid w:val="007A2B96"/>
    <w:rsid w:val="007A2ED9"/>
    <w:rsid w:val="007A3362"/>
    <w:rsid w:val="007A3F60"/>
    <w:rsid w:val="007A613F"/>
    <w:rsid w:val="007A67D0"/>
    <w:rsid w:val="007A6891"/>
    <w:rsid w:val="007A7E04"/>
    <w:rsid w:val="007B17F0"/>
    <w:rsid w:val="007B2056"/>
    <w:rsid w:val="007B26E4"/>
    <w:rsid w:val="007B37F4"/>
    <w:rsid w:val="007B41EB"/>
    <w:rsid w:val="007B52D7"/>
    <w:rsid w:val="007B6007"/>
    <w:rsid w:val="007B6A62"/>
    <w:rsid w:val="007B73DA"/>
    <w:rsid w:val="007B77BE"/>
    <w:rsid w:val="007B7DE2"/>
    <w:rsid w:val="007C1135"/>
    <w:rsid w:val="007C13FC"/>
    <w:rsid w:val="007C2721"/>
    <w:rsid w:val="007C2C77"/>
    <w:rsid w:val="007C3F64"/>
    <w:rsid w:val="007D010B"/>
    <w:rsid w:val="007D20CF"/>
    <w:rsid w:val="007D5BC5"/>
    <w:rsid w:val="007E0427"/>
    <w:rsid w:val="007E18BD"/>
    <w:rsid w:val="007E2728"/>
    <w:rsid w:val="007E4853"/>
    <w:rsid w:val="007E6E4C"/>
    <w:rsid w:val="007F30E0"/>
    <w:rsid w:val="007F34A8"/>
    <w:rsid w:val="007F5F3D"/>
    <w:rsid w:val="0080667D"/>
    <w:rsid w:val="00813341"/>
    <w:rsid w:val="00815EB0"/>
    <w:rsid w:val="00816079"/>
    <w:rsid w:val="008163F9"/>
    <w:rsid w:val="008165D9"/>
    <w:rsid w:val="008171AC"/>
    <w:rsid w:val="008179ED"/>
    <w:rsid w:val="008210BF"/>
    <w:rsid w:val="0082239D"/>
    <w:rsid w:val="00823731"/>
    <w:rsid w:val="00823B20"/>
    <w:rsid w:val="00826020"/>
    <w:rsid w:val="008278EF"/>
    <w:rsid w:val="00827A85"/>
    <w:rsid w:val="00830E15"/>
    <w:rsid w:val="00832A90"/>
    <w:rsid w:val="00832AF9"/>
    <w:rsid w:val="008332BE"/>
    <w:rsid w:val="0083340B"/>
    <w:rsid w:val="0083359A"/>
    <w:rsid w:val="0083540D"/>
    <w:rsid w:val="00835696"/>
    <w:rsid w:val="00835B3F"/>
    <w:rsid w:val="00835F00"/>
    <w:rsid w:val="0084326D"/>
    <w:rsid w:val="008435FB"/>
    <w:rsid w:val="00843A2D"/>
    <w:rsid w:val="0084755D"/>
    <w:rsid w:val="00853D5B"/>
    <w:rsid w:val="00857E8B"/>
    <w:rsid w:val="00861567"/>
    <w:rsid w:val="00861C60"/>
    <w:rsid w:val="00862248"/>
    <w:rsid w:val="00865BAE"/>
    <w:rsid w:val="00866E56"/>
    <w:rsid w:val="00870C24"/>
    <w:rsid w:val="008740D9"/>
    <w:rsid w:val="00874AAD"/>
    <w:rsid w:val="00874AC2"/>
    <w:rsid w:val="00875355"/>
    <w:rsid w:val="00875BA2"/>
    <w:rsid w:val="008803C1"/>
    <w:rsid w:val="00886285"/>
    <w:rsid w:val="008968A0"/>
    <w:rsid w:val="00896D90"/>
    <w:rsid w:val="008976B5"/>
    <w:rsid w:val="008A1DBD"/>
    <w:rsid w:val="008A25C0"/>
    <w:rsid w:val="008A47DB"/>
    <w:rsid w:val="008A648A"/>
    <w:rsid w:val="008A64C0"/>
    <w:rsid w:val="008A6EDA"/>
    <w:rsid w:val="008A7120"/>
    <w:rsid w:val="008A7F3A"/>
    <w:rsid w:val="008B04E3"/>
    <w:rsid w:val="008B5C1D"/>
    <w:rsid w:val="008C11E8"/>
    <w:rsid w:val="008C3068"/>
    <w:rsid w:val="008C3328"/>
    <w:rsid w:val="008C38BC"/>
    <w:rsid w:val="008C7518"/>
    <w:rsid w:val="008C76CA"/>
    <w:rsid w:val="008D13D5"/>
    <w:rsid w:val="008D297D"/>
    <w:rsid w:val="008D342C"/>
    <w:rsid w:val="008D5096"/>
    <w:rsid w:val="008E108B"/>
    <w:rsid w:val="008E1CB8"/>
    <w:rsid w:val="008E659B"/>
    <w:rsid w:val="008E6F49"/>
    <w:rsid w:val="008F07B2"/>
    <w:rsid w:val="008F0B2E"/>
    <w:rsid w:val="008F4340"/>
    <w:rsid w:val="00902D54"/>
    <w:rsid w:val="009061F6"/>
    <w:rsid w:val="00910E9B"/>
    <w:rsid w:val="00911685"/>
    <w:rsid w:val="00912857"/>
    <w:rsid w:val="00913637"/>
    <w:rsid w:val="00914E68"/>
    <w:rsid w:val="009200A9"/>
    <w:rsid w:val="009221FB"/>
    <w:rsid w:val="00922F54"/>
    <w:rsid w:val="00924546"/>
    <w:rsid w:val="00931875"/>
    <w:rsid w:val="0094112B"/>
    <w:rsid w:val="00941898"/>
    <w:rsid w:val="00941CD3"/>
    <w:rsid w:val="00944F6B"/>
    <w:rsid w:val="00945749"/>
    <w:rsid w:val="0094594F"/>
    <w:rsid w:val="009474C9"/>
    <w:rsid w:val="0095215D"/>
    <w:rsid w:val="00954A4E"/>
    <w:rsid w:val="00957939"/>
    <w:rsid w:val="009616E1"/>
    <w:rsid w:val="009628B8"/>
    <w:rsid w:val="009635C3"/>
    <w:rsid w:val="009636AD"/>
    <w:rsid w:val="009654BC"/>
    <w:rsid w:val="0097078D"/>
    <w:rsid w:val="00973436"/>
    <w:rsid w:val="00974EF2"/>
    <w:rsid w:val="009801B0"/>
    <w:rsid w:val="00983C1C"/>
    <w:rsid w:val="009866B6"/>
    <w:rsid w:val="00993057"/>
    <w:rsid w:val="0099483B"/>
    <w:rsid w:val="00995E96"/>
    <w:rsid w:val="009A2AEA"/>
    <w:rsid w:val="009A376E"/>
    <w:rsid w:val="009A417A"/>
    <w:rsid w:val="009B0CB4"/>
    <w:rsid w:val="009B1D39"/>
    <w:rsid w:val="009B39C5"/>
    <w:rsid w:val="009B4A28"/>
    <w:rsid w:val="009B50D7"/>
    <w:rsid w:val="009B7E3D"/>
    <w:rsid w:val="009C0381"/>
    <w:rsid w:val="009C215D"/>
    <w:rsid w:val="009C3D07"/>
    <w:rsid w:val="009C56C3"/>
    <w:rsid w:val="009C7011"/>
    <w:rsid w:val="009D05F6"/>
    <w:rsid w:val="009D2975"/>
    <w:rsid w:val="009D3341"/>
    <w:rsid w:val="009D4729"/>
    <w:rsid w:val="009E3634"/>
    <w:rsid w:val="009E3B4A"/>
    <w:rsid w:val="009E41F8"/>
    <w:rsid w:val="009E5507"/>
    <w:rsid w:val="009E5CE6"/>
    <w:rsid w:val="009E64AC"/>
    <w:rsid w:val="009E7B5F"/>
    <w:rsid w:val="009F0E2D"/>
    <w:rsid w:val="009F170E"/>
    <w:rsid w:val="009F2199"/>
    <w:rsid w:val="009F4855"/>
    <w:rsid w:val="009F5F27"/>
    <w:rsid w:val="009F6D15"/>
    <w:rsid w:val="00A0002F"/>
    <w:rsid w:val="00A006FE"/>
    <w:rsid w:val="00A01381"/>
    <w:rsid w:val="00A02245"/>
    <w:rsid w:val="00A026F6"/>
    <w:rsid w:val="00A0399A"/>
    <w:rsid w:val="00A03D46"/>
    <w:rsid w:val="00A1238A"/>
    <w:rsid w:val="00A12ABE"/>
    <w:rsid w:val="00A13163"/>
    <w:rsid w:val="00A1481C"/>
    <w:rsid w:val="00A159EA"/>
    <w:rsid w:val="00A15F6D"/>
    <w:rsid w:val="00A160C6"/>
    <w:rsid w:val="00A17A68"/>
    <w:rsid w:val="00A17FD4"/>
    <w:rsid w:val="00A21EA1"/>
    <w:rsid w:val="00A239F8"/>
    <w:rsid w:val="00A23AC3"/>
    <w:rsid w:val="00A27076"/>
    <w:rsid w:val="00A31BF5"/>
    <w:rsid w:val="00A32E55"/>
    <w:rsid w:val="00A33ECF"/>
    <w:rsid w:val="00A36644"/>
    <w:rsid w:val="00A36A12"/>
    <w:rsid w:val="00A3701C"/>
    <w:rsid w:val="00A40B45"/>
    <w:rsid w:val="00A40E3F"/>
    <w:rsid w:val="00A510B6"/>
    <w:rsid w:val="00A550C2"/>
    <w:rsid w:val="00A70017"/>
    <w:rsid w:val="00A7201B"/>
    <w:rsid w:val="00A724F0"/>
    <w:rsid w:val="00A744E6"/>
    <w:rsid w:val="00A747F9"/>
    <w:rsid w:val="00A75BB1"/>
    <w:rsid w:val="00A817F4"/>
    <w:rsid w:val="00A83A31"/>
    <w:rsid w:val="00A8461E"/>
    <w:rsid w:val="00A84876"/>
    <w:rsid w:val="00A84E11"/>
    <w:rsid w:val="00A85306"/>
    <w:rsid w:val="00A865B4"/>
    <w:rsid w:val="00A9197D"/>
    <w:rsid w:val="00A92B51"/>
    <w:rsid w:val="00A92D19"/>
    <w:rsid w:val="00A935A8"/>
    <w:rsid w:val="00A93DF1"/>
    <w:rsid w:val="00A950C0"/>
    <w:rsid w:val="00A9722F"/>
    <w:rsid w:val="00AA16E8"/>
    <w:rsid w:val="00AA5DD2"/>
    <w:rsid w:val="00AA6B0C"/>
    <w:rsid w:val="00AA72FE"/>
    <w:rsid w:val="00AB0346"/>
    <w:rsid w:val="00AB0CC8"/>
    <w:rsid w:val="00AC2FD7"/>
    <w:rsid w:val="00AC365D"/>
    <w:rsid w:val="00AC3A97"/>
    <w:rsid w:val="00AC4A56"/>
    <w:rsid w:val="00AC7683"/>
    <w:rsid w:val="00AD2203"/>
    <w:rsid w:val="00AD2BF0"/>
    <w:rsid w:val="00AD374F"/>
    <w:rsid w:val="00AD3C20"/>
    <w:rsid w:val="00AD3F55"/>
    <w:rsid w:val="00AD4885"/>
    <w:rsid w:val="00AD5385"/>
    <w:rsid w:val="00AD5E4C"/>
    <w:rsid w:val="00AD7DE3"/>
    <w:rsid w:val="00AE3BD9"/>
    <w:rsid w:val="00AE433A"/>
    <w:rsid w:val="00AE5213"/>
    <w:rsid w:val="00AF04CF"/>
    <w:rsid w:val="00AF08EF"/>
    <w:rsid w:val="00AF2B30"/>
    <w:rsid w:val="00AF4D84"/>
    <w:rsid w:val="00AF52E4"/>
    <w:rsid w:val="00AF53EC"/>
    <w:rsid w:val="00B035DA"/>
    <w:rsid w:val="00B04D88"/>
    <w:rsid w:val="00B056C0"/>
    <w:rsid w:val="00B06541"/>
    <w:rsid w:val="00B07EAF"/>
    <w:rsid w:val="00B11DE8"/>
    <w:rsid w:val="00B1279D"/>
    <w:rsid w:val="00B13C7F"/>
    <w:rsid w:val="00B15567"/>
    <w:rsid w:val="00B17C37"/>
    <w:rsid w:val="00B20B1F"/>
    <w:rsid w:val="00B21A18"/>
    <w:rsid w:val="00B21D8B"/>
    <w:rsid w:val="00B22325"/>
    <w:rsid w:val="00B23AA4"/>
    <w:rsid w:val="00B23F88"/>
    <w:rsid w:val="00B30E31"/>
    <w:rsid w:val="00B32938"/>
    <w:rsid w:val="00B32B12"/>
    <w:rsid w:val="00B353AC"/>
    <w:rsid w:val="00B40BC0"/>
    <w:rsid w:val="00B43515"/>
    <w:rsid w:val="00B4368E"/>
    <w:rsid w:val="00B441B1"/>
    <w:rsid w:val="00B45FEE"/>
    <w:rsid w:val="00B50A53"/>
    <w:rsid w:val="00B55E08"/>
    <w:rsid w:val="00B6340D"/>
    <w:rsid w:val="00B66B97"/>
    <w:rsid w:val="00B82146"/>
    <w:rsid w:val="00B825BC"/>
    <w:rsid w:val="00B85FEE"/>
    <w:rsid w:val="00B87087"/>
    <w:rsid w:val="00B87A2F"/>
    <w:rsid w:val="00B9079E"/>
    <w:rsid w:val="00B959EF"/>
    <w:rsid w:val="00B95B4F"/>
    <w:rsid w:val="00B96DC7"/>
    <w:rsid w:val="00BA06E9"/>
    <w:rsid w:val="00BA081D"/>
    <w:rsid w:val="00BA2490"/>
    <w:rsid w:val="00BA3E9E"/>
    <w:rsid w:val="00BA5A21"/>
    <w:rsid w:val="00BB052A"/>
    <w:rsid w:val="00BB0866"/>
    <w:rsid w:val="00BB0DDB"/>
    <w:rsid w:val="00BB1FF1"/>
    <w:rsid w:val="00BB57D8"/>
    <w:rsid w:val="00BB7406"/>
    <w:rsid w:val="00BB7645"/>
    <w:rsid w:val="00BC252E"/>
    <w:rsid w:val="00BC34A1"/>
    <w:rsid w:val="00BC66DF"/>
    <w:rsid w:val="00BC6D11"/>
    <w:rsid w:val="00BD1A0C"/>
    <w:rsid w:val="00BD4AC7"/>
    <w:rsid w:val="00BD4CE2"/>
    <w:rsid w:val="00BD6466"/>
    <w:rsid w:val="00BD6D73"/>
    <w:rsid w:val="00BD6EA5"/>
    <w:rsid w:val="00BE2A06"/>
    <w:rsid w:val="00BE4720"/>
    <w:rsid w:val="00BE757F"/>
    <w:rsid w:val="00BF2881"/>
    <w:rsid w:val="00BF78C4"/>
    <w:rsid w:val="00C07155"/>
    <w:rsid w:val="00C07D6C"/>
    <w:rsid w:val="00C1095B"/>
    <w:rsid w:val="00C12CBC"/>
    <w:rsid w:val="00C14D5E"/>
    <w:rsid w:val="00C20D33"/>
    <w:rsid w:val="00C22D7B"/>
    <w:rsid w:val="00C238DC"/>
    <w:rsid w:val="00C23C02"/>
    <w:rsid w:val="00C23F63"/>
    <w:rsid w:val="00C24888"/>
    <w:rsid w:val="00C24B81"/>
    <w:rsid w:val="00C3027B"/>
    <w:rsid w:val="00C30F01"/>
    <w:rsid w:val="00C36881"/>
    <w:rsid w:val="00C36D54"/>
    <w:rsid w:val="00C438B8"/>
    <w:rsid w:val="00C45C32"/>
    <w:rsid w:val="00C47506"/>
    <w:rsid w:val="00C47639"/>
    <w:rsid w:val="00C51E3F"/>
    <w:rsid w:val="00C52D2A"/>
    <w:rsid w:val="00C544B2"/>
    <w:rsid w:val="00C5475C"/>
    <w:rsid w:val="00C5477F"/>
    <w:rsid w:val="00C5564E"/>
    <w:rsid w:val="00C55A28"/>
    <w:rsid w:val="00C57EB1"/>
    <w:rsid w:val="00C57F6D"/>
    <w:rsid w:val="00C60ECD"/>
    <w:rsid w:val="00C6271C"/>
    <w:rsid w:val="00C63CE0"/>
    <w:rsid w:val="00C64D79"/>
    <w:rsid w:val="00C66226"/>
    <w:rsid w:val="00C66CC0"/>
    <w:rsid w:val="00C7164B"/>
    <w:rsid w:val="00C73B38"/>
    <w:rsid w:val="00C758E7"/>
    <w:rsid w:val="00C7715C"/>
    <w:rsid w:val="00C7720F"/>
    <w:rsid w:val="00C814F4"/>
    <w:rsid w:val="00C81A70"/>
    <w:rsid w:val="00C854AE"/>
    <w:rsid w:val="00C91DBB"/>
    <w:rsid w:val="00C937D6"/>
    <w:rsid w:val="00C94C01"/>
    <w:rsid w:val="00C95BA8"/>
    <w:rsid w:val="00C95FB9"/>
    <w:rsid w:val="00C96844"/>
    <w:rsid w:val="00CA0B77"/>
    <w:rsid w:val="00CA4F72"/>
    <w:rsid w:val="00CA552E"/>
    <w:rsid w:val="00CB17BD"/>
    <w:rsid w:val="00CB4127"/>
    <w:rsid w:val="00CB70FD"/>
    <w:rsid w:val="00CC678A"/>
    <w:rsid w:val="00CD0210"/>
    <w:rsid w:val="00CD55BE"/>
    <w:rsid w:val="00CE08D4"/>
    <w:rsid w:val="00CE1BB4"/>
    <w:rsid w:val="00CE1F02"/>
    <w:rsid w:val="00CE5E5C"/>
    <w:rsid w:val="00CE63F3"/>
    <w:rsid w:val="00CE69C6"/>
    <w:rsid w:val="00CF084A"/>
    <w:rsid w:val="00CF0DAD"/>
    <w:rsid w:val="00D0047F"/>
    <w:rsid w:val="00D00782"/>
    <w:rsid w:val="00D04AA8"/>
    <w:rsid w:val="00D05687"/>
    <w:rsid w:val="00D07876"/>
    <w:rsid w:val="00D10048"/>
    <w:rsid w:val="00D11A1F"/>
    <w:rsid w:val="00D1461B"/>
    <w:rsid w:val="00D1494F"/>
    <w:rsid w:val="00D158D4"/>
    <w:rsid w:val="00D15AE2"/>
    <w:rsid w:val="00D2395E"/>
    <w:rsid w:val="00D24BDA"/>
    <w:rsid w:val="00D2661B"/>
    <w:rsid w:val="00D26695"/>
    <w:rsid w:val="00D31A4F"/>
    <w:rsid w:val="00D31A6F"/>
    <w:rsid w:val="00D34834"/>
    <w:rsid w:val="00D3484E"/>
    <w:rsid w:val="00D348B8"/>
    <w:rsid w:val="00D4222A"/>
    <w:rsid w:val="00D4248B"/>
    <w:rsid w:val="00D426BD"/>
    <w:rsid w:val="00D442C8"/>
    <w:rsid w:val="00D46A79"/>
    <w:rsid w:val="00D47567"/>
    <w:rsid w:val="00D56393"/>
    <w:rsid w:val="00D67007"/>
    <w:rsid w:val="00D7052B"/>
    <w:rsid w:val="00D70E48"/>
    <w:rsid w:val="00D72B1B"/>
    <w:rsid w:val="00D7528F"/>
    <w:rsid w:val="00D774E9"/>
    <w:rsid w:val="00D77D4F"/>
    <w:rsid w:val="00D81DB8"/>
    <w:rsid w:val="00D82E91"/>
    <w:rsid w:val="00D83B60"/>
    <w:rsid w:val="00D84BAF"/>
    <w:rsid w:val="00D85F72"/>
    <w:rsid w:val="00D9009A"/>
    <w:rsid w:val="00D9087D"/>
    <w:rsid w:val="00D92C84"/>
    <w:rsid w:val="00D934BB"/>
    <w:rsid w:val="00D94214"/>
    <w:rsid w:val="00D97D4B"/>
    <w:rsid w:val="00DA33BA"/>
    <w:rsid w:val="00DA489C"/>
    <w:rsid w:val="00DA57E2"/>
    <w:rsid w:val="00DA75B0"/>
    <w:rsid w:val="00DB2978"/>
    <w:rsid w:val="00DB2BA4"/>
    <w:rsid w:val="00DB2E9E"/>
    <w:rsid w:val="00DB3151"/>
    <w:rsid w:val="00DB3F7B"/>
    <w:rsid w:val="00DB65DA"/>
    <w:rsid w:val="00DB6ABF"/>
    <w:rsid w:val="00DB6E2A"/>
    <w:rsid w:val="00DC018A"/>
    <w:rsid w:val="00DC2064"/>
    <w:rsid w:val="00DC2831"/>
    <w:rsid w:val="00DC301B"/>
    <w:rsid w:val="00DC305A"/>
    <w:rsid w:val="00DC3C86"/>
    <w:rsid w:val="00DC3EEA"/>
    <w:rsid w:val="00DC47A9"/>
    <w:rsid w:val="00DC50FA"/>
    <w:rsid w:val="00DC5EB0"/>
    <w:rsid w:val="00DC6DDB"/>
    <w:rsid w:val="00DD01CF"/>
    <w:rsid w:val="00DD1D05"/>
    <w:rsid w:val="00DD347B"/>
    <w:rsid w:val="00DD6094"/>
    <w:rsid w:val="00DD74D2"/>
    <w:rsid w:val="00DE16D2"/>
    <w:rsid w:val="00DE5290"/>
    <w:rsid w:val="00DE5DD4"/>
    <w:rsid w:val="00DF0B28"/>
    <w:rsid w:val="00DF0ED8"/>
    <w:rsid w:val="00DF3E41"/>
    <w:rsid w:val="00DF56B4"/>
    <w:rsid w:val="00DF737C"/>
    <w:rsid w:val="00DF7800"/>
    <w:rsid w:val="00E0334D"/>
    <w:rsid w:val="00E0439A"/>
    <w:rsid w:val="00E046C7"/>
    <w:rsid w:val="00E05CE8"/>
    <w:rsid w:val="00E1017D"/>
    <w:rsid w:val="00E103F3"/>
    <w:rsid w:val="00E10629"/>
    <w:rsid w:val="00E10D67"/>
    <w:rsid w:val="00E127B2"/>
    <w:rsid w:val="00E1460F"/>
    <w:rsid w:val="00E15BCD"/>
    <w:rsid w:val="00E161CE"/>
    <w:rsid w:val="00E1732C"/>
    <w:rsid w:val="00E208F8"/>
    <w:rsid w:val="00E20920"/>
    <w:rsid w:val="00E23B8D"/>
    <w:rsid w:val="00E24318"/>
    <w:rsid w:val="00E27717"/>
    <w:rsid w:val="00E304E8"/>
    <w:rsid w:val="00E32AA0"/>
    <w:rsid w:val="00E34DB0"/>
    <w:rsid w:val="00E37C0C"/>
    <w:rsid w:val="00E402A2"/>
    <w:rsid w:val="00E40976"/>
    <w:rsid w:val="00E41A0E"/>
    <w:rsid w:val="00E42284"/>
    <w:rsid w:val="00E42A8B"/>
    <w:rsid w:val="00E45397"/>
    <w:rsid w:val="00E461BC"/>
    <w:rsid w:val="00E46692"/>
    <w:rsid w:val="00E5364B"/>
    <w:rsid w:val="00E541E5"/>
    <w:rsid w:val="00E57DAF"/>
    <w:rsid w:val="00E6094B"/>
    <w:rsid w:val="00E638C9"/>
    <w:rsid w:val="00E64D38"/>
    <w:rsid w:val="00E651E9"/>
    <w:rsid w:val="00E65465"/>
    <w:rsid w:val="00E673D4"/>
    <w:rsid w:val="00E712CD"/>
    <w:rsid w:val="00E7204A"/>
    <w:rsid w:val="00E761BD"/>
    <w:rsid w:val="00E7625C"/>
    <w:rsid w:val="00E76D8F"/>
    <w:rsid w:val="00E77D68"/>
    <w:rsid w:val="00E81670"/>
    <w:rsid w:val="00E830AF"/>
    <w:rsid w:val="00E83342"/>
    <w:rsid w:val="00E903C2"/>
    <w:rsid w:val="00E90CBB"/>
    <w:rsid w:val="00E9485F"/>
    <w:rsid w:val="00E96780"/>
    <w:rsid w:val="00E968C1"/>
    <w:rsid w:val="00E97CDE"/>
    <w:rsid w:val="00EA2239"/>
    <w:rsid w:val="00EA62A6"/>
    <w:rsid w:val="00EA7507"/>
    <w:rsid w:val="00EB0864"/>
    <w:rsid w:val="00EB0B61"/>
    <w:rsid w:val="00EB1E64"/>
    <w:rsid w:val="00EB406B"/>
    <w:rsid w:val="00EB5D94"/>
    <w:rsid w:val="00EC13E8"/>
    <w:rsid w:val="00ED123F"/>
    <w:rsid w:val="00ED277B"/>
    <w:rsid w:val="00ED6996"/>
    <w:rsid w:val="00ED6A72"/>
    <w:rsid w:val="00ED74E0"/>
    <w:rsid w:val="00EE0B24"/>
    <w:rsid w:val="00EE420B"/>
    <w:rsid w:val="00EE5018"/>
    <w:rsid w:val="00EE5CB9"/>
    <w:rsid w:val="00EF110F"/>
    <w:rsid w:val="00EF387F"/>
    <w:rsid w:val="00EF3DA0"/>
    <w:rsid w:val="00EF6C19"/>
    <w:rsid w:val="00F018AE"/>
    <w:rsid w:val="00F02F92"/>
    <w:rsid w:val="00F034EA"/>
    <w:rsid w:val="00F06F30"/>
    <w:rsid w:val="00F100BE"/>
    <w:rsid w:val="00F10994"/>
    <w:rsid w:val="00F162A9"/>
    <w:rsid w:val="00F214D0"/>
    <w:rsid w:val="00F21CF7"/>
    <w:rsid w:val="00F2336E"/>
    <w:rsid w:val="00F23A2C"/>
    <w:rsid w:val="00F23C90"/>
    <w:rsid w:val="00F23CFF"/>
    <w:rsid w:val="00F24B60"/>
    <w:rsid w:val="00F25651"/>
    <w:rsid w:val="00F31340"/>
    <w:rsid w:val="00F31A80"/>
    <w:rsid w:val="00F31FFC"/>
    <w:rsid w:val="00F346DA"/>
    <w:rsid w:val="00F3478D"/>
    <w:rsid w:val="00F34CA3"/>
    <w:rsid w:val="00F36971"/>
    <w:rsid w:val="00F36D10"/>
    <w:rsid w:val="00F454F4"/>
    <w:rsid w:val="00F46CE4"/>
    <w:rsid w:val="00F47154"/>
    <w:rsid w:val="00F47BEA"/>
    <w:rsid w:val="00F50043"/>
    <w:rsid w:val="00F52B94"/>
    <w:rsid w:val="00F53A82"/>
    <w:rsid w:val="00F60DF0"/>
    <w:rsid w:val="00F62C54"/>
    <w:rsid w:val="00F65524"/>
    <w:rsid w:val="00F658B0"/>
    <w:rsid w:val="00F65F58"/>
    <w:rsid w:val="00F66DD2"/>
    <w:rsid w:val="00F72311"/>
    <w:rsid w:val="00F76989"/>
    <w:rsid w:val="00F8066A"/>
    <w:rsid w:val="00F80D4E"/>
    <w:rsid w:val="00F840B8"/>
    <w:rsid w:val="00F841DD"/>
    <w:rsid w:val="00F85E83"/>
    <w:rsid w:val="00F910CA"/>
    <w:rsid w:val="00F91859"/>
    <w:rsid w:val="00F922FD"/>
    <w:rsid w:val="00F93D39"/>
    <w:rsid w:val="00F94423"/>
    <w:rsid w:val="00F95314"/>
    <w:rsid w:val="00F963D1"/>
    <w:rsid w:val="00F976EC"/>
    <w:rsid w:val="00FA070A"/>
    <w:rsid w:val="00FA547D"/>
    <w:rsid w:val="00FA60B5"/>
    <w:rsid w:val="00FA68B8"/>
    <w:rsid w:val="00FB0585"/>
    <w:rsid w:val="00FB2978"/>
    <w:rsid w:val="00FB2FE2"/>
    <w:rsid w:val="00FB33BC"/>
    <w:rsid w:val="00FB3882"/>
    <w:rsid w:val="00FC0420"/>
    <w:rsid w:val="00FC3832"/>
    <w:rsid w:val="00FC4511"/>
    <w:rsid w:val="00FC691F"/>
    <w:rsid w:val="00FD1CB9"/>
    <w:rsid w:val="00FD3246"/>
    <w:rsid w:val="00FD7F23"/>
    <w:rsid w:val="00FE0CC0"/>
    <w:rsid w:val="00FE1041"/>
    <w:rsid w:val="00FE2EFD"/>
    <w:rsid w:val="00FE7915"/>
    <w:rsid w:val="00FF0285"/>
    <w:rsid w:val="00FF0476"/>
    <w:rsid w:val="00FF0510"/>
    <w:rsid w:val="00FF2068"/>
    <w:rsid w:val="00FF2B44"/>
    <w:rsid w:val="00FF4AAE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0B19D395"/>
  <w15:docId w15:val="{AB8F198D-BDDA-449C-A77E-790138A6E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AAD"/>
    <w:rPr>
      <w:rFonts w:ascii="Arial Narrow" w:hAnsi="Arial Narrow" w:cs="Palatino-Roman"/>
    </w:rPr>
  </w:style>
  <w:style w:type="paragraph" w:styleId="Heading1">
    <w:name w:val="heading 1"/>
    <w:basedOn w:val="Normal"/>
    <w:next w:val="Normal"/>
    <w:link w:val="Heading1Char"/>
    <w:qFormat/>
    <w:rsid w:val="00874AAD"/>
    <w:pPr>
      <w:keepNext/>
      <w:keepLines/>
      <w:pageBreakBefore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874AAD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4D88"/>
    <w:pPr>
      <w:keepNext/>
      <w:keepLines/>
      <w:spacing w:before="40" w:after="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455C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55C2B"/>
    <w:pPr>
      <w:keepNext/>
      <w:spacing w:before="240" w:after="60" w:line="240" w:lineRule="auto"/>
      <w:outlineLvl w:val="4"/>
    </w:pPr>
    <w:rPr>
      <w:rFonts w:ascii="Arial" w:eastAsia="MS UI Gothic" w:hAnsi="Arial" w:cs="Times New Roman"/>
      <w:bCs/>
      <w:sz w:val="24"/>
    </w:rPr>
  </w:style>
  <w:style w:type="paragraph" w:styleId="Heading6">
    <w:name w:val="heading 6"/>
    <w:basedOn w:val="Normal"/>
    <w:next w:val="Normal"/>
    <w:link w:val="Heading6Char"/>
    <w:qFormat/>
    <w:rsid w:val="00455C2B"/>
    <w:pPr>
      <w:spacing w:before="240" w:after="60" w:line="240" w:lineRule="auto"/>
      <w:outlineLvl w:val="5"/>
    </w:pPr>
    <w:rPr>
      <w:rFonts w:ascii="Arial" w:eastAsia="MS UI Gothic" w:hAnsi="Arial" w:cs="Times New Roman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455C2B"/>
    <w:pPr>
      <w:spacing w:before="240" w:after="60" w:line="240" w:lineRule="auto"/>
      <w:outlineLvl w:val="6"/>
    </w:pPr>
    <w:rPr>
      <w:rFonts w:ascii="Arial" w:eastAsia="MS UI Gothic" w:hAnsi="Arial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455C2B"/>
    <w:pPr>
      <w:spacing w:before="240" w:after="60" w:line="240" w:lineRule="auto"/>
      <w:outlineLvl w:val="7"/>
    </w:pPr>
    <w:rPr>
      <w:rFonts w:ascii="Arial" w:eastAsia="MS UI Gothic" w:hAnsi="Arial" w:cs="Times New Roman"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455C2B"/>
    <w:pPr>
      <w:spacing w:before="240" w:after="60" w:line="240" w:lineRule="auto"/>
      <w:outlineLvl w:val="8"/>
    </w:pPr>
    <w:rPr>
      <w:rFonts w:ascii="Arial" w:eastAsia="MS UI Gothic" w:hAnsi="Arial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12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A0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2A0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A0A1C"/>
  </w:style>
  <w:style w:type="paragraph" w:styleId="Footer">
    <w:name w:val="footer"/>
    <w:basedOn w:val="Normal"/>
    <w:link w:val="FooterChar"/>
    <w:uiPriority w:val="99"/>
    <w:unhideWhenUsed/>
    <w:rsid w:val="002A0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A1C"/>
  </w:style>
  <w:style w:type="paragraph" w:styleId="NormalWeb">
    <w:name w:val="Normal (Web)"/>
    <w:basedOn w:val="Normal"/>
    <w:link w:val="NormalWebChar"/>
    <w:unhideWhenUsed/>
    <w:rsid w:val="00920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40AA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D2E0E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D2E0E"/>
    <w:rPr>
      <w:lang w:eastAsia="ja-JP"/>
    </w:rPr>
  </w:style>
  <w:style w:type="character" w:customStyle="1" w:styleId="Heading1Char">
    <w:name w:val="Heading 1 Char"/>
    <w:basedOn w:val="DefaultParagraphFont"/>
    <w:link w:val="Heading1"/>
    <w:rsid w:val="00874AAD"/>
    <w:rPr>
      <w:rFonts w:ascii="Arial Narrow" w:eastAsiaTheme="majorEastAsia" w:hAnsi="Arial Narrow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C81A70"/>
    <w:pPr>
      <w:outlineLvl w:val="9"/>
    </w:pPr>
    <w:rPr>
      <w:lang w:eastAsia="ja-JP"/>
    </w:rPr>
  </w:style>
  <w:style w:type="paragraph" w:styleId="TOC1">
    <w:name w:val="toc 1"/>
    <w:aliases w:val="Topic List"/>
    <w:basedOn w:val="Normal"/>
    <w:next w:val="Normal"/>
    <w:autoRedefine/>
    <w:uiPriority w:val="39"/>
    <w:unhideWhenUsed/>
    <w:qFormat/>
    <w:rsid w:val="00AD2203"/>
    <w:pPr>
      <w:tabs>
        <w:tab w:val="right" w:leader="dot" w:pos="9350"/>
      </w:tabs>
      <w:spacing w:after="100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417C33"/>
    <w:rPr>
      <w:color w:val="0000FF" w:themeColor="hyperlink"/>
      <w:u w:val="single"/>
    </w:rPr>
  </w:style>
  <w:style w:type="paragraph" w:customStyle="1" w:styleId="ChapterTitle">
    <w:name w:val="Chapter Title"/>
    <w:basedOn w:val="TableofContentsTitle"/>
    <w:qFormat/>
    <w:rsid w:val="00874AAD"/>
    <w:rPr>
      <w:rFonts w:ascii="Arial Narrow" w:hAnsi="Arial Narrow"/>
    </w:rPr>
  </w:style>
  <w:style w:type="paragraph" w:styleId="Title">
    <w:name w:val="Title"/>
    <w:basedOn w:val="Normal"/>
    <w:next w:val="Normal"/>
    <w:link w:val="TitleChar"/>
    <w:uiPriority w:val="10"/>
    <w:qFormat/>
    <w:rsid w:val="00FD1C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rsid w:val="00874AAD"/>
    <w:rPr>
      <w:rFonts w:ascii="Arial Narrow" w:eastAsiaTheme="majorEastAsia" w:hAnsi="Arial Narrow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E1EE1"/>
    <w:pPr>
      <w:tabs>
        <w:tab w:val="right" w:leader="dot" w:pos="9350"/>
      </w:tabs>
      <w:spacing w:after="100"/>
      <w:ind w:left="2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214D0"/>
    <w:pPr>
      <w:spacing w:after="100"/>
      <w:ind w:left="440"/>
    </w:pPr>
    <w:rPr>
      <w:noProof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B04D88"/>
    <w:rPr>
      <w:rFonts w:ascii="Arial Narrow" w:eastAsiaTheme="majorEastAsia" w:hAnsi="Arial Narrow" w:cstheme="majorBidi"/>
      <w:color w:val="243F60" w:themeColor="accent1" w:themeShade="7F"/>
      <w:sz w:val="24"/>
      <w:szCs w:val="24"/>
    </w:rPr>
  </w:style>
  <w:style w:type="paragraph" w:customStyle="1" w:styleId="TableText">
    <w:name w:val="Table Text"/>
    <w:basedOn w:val="Normal"/>
    <w:rsid w:val="00F454F4"/>
    <w:pPr>
      <w:widowControl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ableHeader">
    <w:name w:val="Table Header"/>
    <w:basedOn w:val="TableText"/>
    <w:rsid w:val="002D5C88"/>
    <w:rPr>
      <w:b/>
    </w:rPr>
  </w:style>
  <w:style w:type="character" w:styleId="CommentReference">
    <w:name w:val="annotation reference"/>
    <w:basedOn w:val="DefaultParagraphFont"/>
    <w:semiHidden/>
    <w:rsid w:val="002D5C88"/>
    <w:rPr>
      <w:sz w:val="16"/>
      <w:szCs w:val="16"/>
    </w:rPr>
  </w:style>
  <w:style w:type="paragraph" w:customStyle="1" w:styleId="BulletList">
    <w:name w:val="Bullet List"/>
    <w:basedOn w:val="Normal"/>
    <w:link w:val="BulletListChar"/>
    <w:autoRedefine/>
    <w:rsid w:val="009E41F8"/>
    <w:pPr>
      <w:widowControl w:val="0"/>
      <w:numPr>
        <w:ilvl w:val="1"/>
        <w:numId w:val="3"/>
      </w:numPr>
      <w:tabs>
        <w:tab w:val="clear" w:pos="1440"/>
        <w:tab w:val="left" w:pos="360"/>
      </w:tabs>
      <w:spacing w:after="0"/>
      <w:ind w:left="720"/>
    </w:pPr>
    <w:rPr>
      <w:rFonts w:eastAsia="Times New Roman" w:cs="Times New Roman"/>
      <w:szCs w:val="24"/>
    </w:rPr>
  </w:style>
  <w:style w:type="paragraph" w:customStyle="1" w:styleId="Callouts">
    <w:name w:val="Callouts"/>
    <w:basedOn w:val="Normal"/>
    <w:rsid w:val="00F2336E"/>
    <w:pPr>
      <w:widowControl w:val="0"/>
      <w:spacing w:before="120" w:after="120" w:line="240" w:lineRule="auto"/>
      <w:jc w:val="center"/>
    </w:pPr>
    <w:rPr>
      <w:rFonts w:eastAsia="Times New Roman" w:cs="Times New Roman"/>
      <w:sz w:val="18"/>
      <w:szCs w:val="24"/>
    </w:rPr>
  </w:style>
  <w:style w:type="paragraph" w:customStyle="1" w:styleId="StepGraphic">
    <w:name w:val="Step Graphic"/>
    <w:basedOn w:val="StepGraphic0"/>
    <w:next w:val="Normal"/>
    <w:link w:val="StepGraphicChar"/>
    <w:qFormat/>
    <w:rsid w:val="00604826"/>
    <w:pPr>
      <w:ind w:left="792"/>
    </w:pPr>
  </w:style>
  <w:style w:type="character" w:customStyle="1" w:styleId="BulletListChar">
    <w:name w:val="Bullet List Char"/>
    <w:basedOn w:val="DefaultParagraphFont"/>
    <w:link w:val="BulletList"/>
    <w:rsid w:val="009E41F8"/>
    <w:rPr>
      <w:rFonts w:ascii="Arial Narrow" w:eastAsia="Times New Roman" w:hAnsi="Arial Narrow" w:cs="Times New Roman"/>
      <w:szCs w:val="24"/>
    </w:rPr>
  </w:style>
  <w:style w:type="character" w:customStyle="1" w:styleId="StepGraphicChar">
    <w:name w:val="Step Graphic Char"/>
    <w:basedOn w:val="DefaultParagraphFont"/>
    <w:link w:val="StepGraphic"/>
    <w:rsid w:val="00604826"/>
    <w:rPr>
      <w:rFonts w:ascii="Arial Narrow" w:eastAsia="Times New Roman" w:hAnsi="Arial Narrow" w:cs="Times New Roman"/>
      <w:szCs w:val="24"/>
    </w:rPr>
  </w:style>
  <w:style w:type="paragraph" w:customStyle="1" w:styleId="Heading1SamePage">
    <w:name w:val="Heading 1 Same Page"/>
    <w:basedOn w:val="Heading1"/>
    <w:next w:val="Normal"/>
    <w:link w:val="Heading1SamePageChar"/>
    <w:rsid w:val="00082986"/>
    <w:pPr>
      <w:pageBreakBefore w:val="0"/>
    </w:pPr>
  </w:style>
  <w:style w:type="character" w:customStyle="1" w:styleId="Heading1SamePageChar">
    <w:name w:val="Heading 1 Same Page Char"/>
    <w:basedOn w:val="DefaultParagraphFont"/>
    <w:link w:val="Heading1SamePage"/>
    <w:rsid w:val="000829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rocedure">
    <w:name w:val="Procedure"/>
    <w:basedOn w:val="Normal"/>
    <w:next w:val="Steps"/>
    <w:qFormat/>
    <w:rsid w:val="00D3484E"/>
    <w:pPr>
      <w:widowControl w:val="0"/>
      <w:spacing w:before="240" w:after="240" w:line="240" w:lineRule="auto"/>
    </w:pPr>
    <w:rPr>
      <w:rFonts w:ascii="Arial" w:eastAsia="Times New Roman" w:hAnsi="Arial" w:cs="Times New Roman"/>
      <w:b/>
      <w:szCs w:val="24"/>
    </w:rPr>
  </w:style>
  <w:style w:type="paragraph" w:customStyle="1" w:styleId="Steps">
    <w:name w:val="Steps"/>
    <w:basedOn w:val="Normal"/>
    <w:link w:val="StepsChar"/>
    <w:autoRedefine/>
    <w:qFormat/>
    <w:rsid w:val="003623B7"/>
    <w:pPr>
      <w:widowControl w:val="0"/>
      <w:numPr>
        <w:numId w:val="5"/>
      </w:numPr>
      <w:spacing w:before="240" w:after="240" w:line="240" w:lineRule="auto"/>
    </w:pPr>
    <w:rPr>
      <w:rFonts w:eastAsiaTheme="majorEastAsia" w:cs="Times New Roman"/>
    </w:rPr>
  </w:style>
  <w:style w:type="character" w:customStyle="1" w:styleId="Selection">
    <w:name w:val="Selection"/>
    <w:basedOn w:val="DefaultParagraphFont"/>
    <w:qFormat/>
    <w:rsid w:val="00D3484E"/>
    <w:rPr>
      <w:rFonts w:ascii="Arial Narrow" w:hAnsi="Arial Narrow"/>
      <w:b/>
      <w:sz w:val="22"/>
    </w:rPr>
  </w:style>
  <w:style w:type="paragraph" w:customStyle="1" w:styleId="Note">
    <w:name w:val="Note"/>
    <w:basedOn w:val="Normal"/>
    <w:next w:val="Normal"/>
    <w:link w:val="NoteChar"/>
    <w:rsid w:val="00FA68B8"/>
    <w:pPr>
      <w:widowControl w:val="0"/>
      <w:pBdr>
        <w:top w:val="single" w:sz="2" w:space="1" w:color="000000"/>
        <w:left w:val="single" w:sz="2" w:space="4" w:color="000000"/>
        <w:bottom w:val="single" w:sz="2" w:space="1" w:color="000000"/>
        <w:right w:val="single" w:sz="2" w:space="4" w:color="000000"/>
      </w:pBdr>
      <w:spacing w:before="320" w:after="320" w:line="240" w:lineRule="auto"/>
      <w:ind w:left="720"/>
    </w:pPr>
    <w:rPr>
      <w:rFonts w:eastAsia="Times New Roman" w:cs="Times New Roman"/>
      <w:i/>
      <w:szCs w:val="24"/>
    </w:rPr>
  </w:style>
  <w:style w:type="paragraph" w:customStyle="1" w:styleId="Result">
    <w:name w:val="Result"/>
    <w:basedOn w:val="Normal"/>
    <w:next w:val="Steps"/>
    <w:link w:val="ResultChar"/>
    <w:qFormat/>
    <w:rsid w:val="00C51E3F"/>
    <w:pPr>
      <w:widowControl w:val="0"/>
      <w:tabs>
        <w:tab w:val="left" w:pos="1080"/>
      </w:tabs>
      <w:spacing w:after="120" w:line="240" w:lineRule="auto"/>
      <w:ind w:left="1080"/>
    </w:pPr>
    <w:rPr>
      <w:rFonts w:eastAsia="Times New Roman" w:cs="Times New Roman"/>
      <w:i/>
      <w:szCs w:val="24"/>
    </w:rPr>
  </w:style>
  <w:style w:type="character" w:customStyle="1" w:styleId="StepsChar">
    <w:name w:val="Steps Char"/>
    <w:basedOn w:val="DefaultParagraphFont"/>
    <w:link w:val="Steps"/>
    <w:rsid w:val="003623B7"/>
    <w:rPr>
      <w:rFonts w:ascii="Arial Narrow" w:eastAsiaTheme="majorEastAsia" w:hAnsi="Arial Narrow" w:cs="Times New Roman"/>
    </w:rPr>
  </w:style>
  <w:style w:type="paragraph" w:customStyle="1" w:styleId="TableBullet">
    <w:name w:val="Table Bullet"/>
    <w:basedOn w:val="BulletList"/>
    <w:rsid w:val="00FA68B8"/>
    <w:pPr>
      <w:numPr>
        <w:numId w:val="0"/>
      </w:numPr>
    </w:pPr>
    <w:rPr>
      <w:rFonts w:ascii="Arial" w:hAnsi="Arial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455C2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455C2B"/>
    <w:rPr>
      <w:rFonts w:ascii="Arial" w:eastAsia="MS UI Gothic" w:hAnsi="Arial" w:cs="Times New Roman"/>
      <w:bCs/>
      <w:sz w:val="24"/>
    </w:rPr>
  </w:style>
  <w:style w:type="character" w:customStyle="1" w:styleId="Heading6Char">
    <w:name w:val="Heading 6 Char"/>
    <w:basedOn w:val="DefaultParagraphFont"/>
    <w:link w:val="Heading6"/>
    <w:rsid w:val="00455C2B"/>
    <w:rPr>
      <w:rFonts w:ascii="Arial" w:eastAsia="MS UI Gothic" w:hAnsi="Arial" w:cs="Times New Roman"/>
      <w:bCs/>
      <w:sz w:val="24"/>
    </w:rPr>
  </w:style>
  <w:style w:type="character" w:customStyle="1" w:styleId="Heading7Char">
    <w:name w:val="Heading 7 Char"/>
    <w:basedOn w:val="DefaultParagraphFont"/>
    <w:link w:val="Heading7"/>
    <w:rsid w:val="00455C2B"/>
    <w:rPr>
      <w:rFonts w:ascii="Arial" w:eastAsia="MS UI Gothic" w:hAnsi="Arial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455C2B"/>
    <w:rPr>
      <w:rFonts w:ascii="Arial" w:eastAsia="MS UI Gothic" w:hAnsi="Arial" w:cs="Times New Roman"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455C2B"/>
    <w:rPr>
      <w:rFonts w:ascii="Arial" w:eastAsia="MS UI Gothic" w:hAnsi="Arial" w:cs="Arial"/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FD1C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1CB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FD1C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customStyle="1" w:styleId="InstructorNotes">
    <w:name w:val="Instructor Notes"/>
    <w:basedOn w:val="Note"/>
    <w:link w:val="InstructorNotesChar"/>
    <w:qFormat/>
    <w:rsid w:val="00F2336E"/>
    <w:pPr>
      <w:shd w:val="clear" w:color="auto" w:fill="D9D9D9"/>
      <w:ind w:left="0"/>
      <w:outlineLvl w:val="2"/>
    </w:pPr>
    <w:rPr>
      <w:rFonts w:ascii="Arial" w:hAnsi="Arial" w:cs="Arial"/>
      <w:bCs/>
      <w:sz w:val="28"/>
      <w:szCs w:val="28"/>
    </w:rPr>
  </w:style>
  <w:style w:type="character" w:customStyle="1" w:styleId="InstructorNotesChar">
    <w:name w:val="Instructor Notes Char"/>
    <w:link w:val="InstructorNotes"/>
    <w:rsid w:val="00F2336E"/>
    <w:rPr>
      <w:rFonts w:ascii="Arial" w:eastAsia="Times New Roman" w:hAnsi="Arial" w:cs="Arial"/>
      <w:bCs/>
      <w:i/>
      <w:sz w:val="28"/>
      <w:szCs w:val="28"/>
      <w:shd w:val="clear" w:color="auto" w:fill="D9D9D9"/>
    </w:rPr>
  </w:style>
  <w:style w:type="paragraph" w:customStyle="1" w:styleId="TH5">
    <w:name w:val="TH5"/>
    <w:basedOn w:val="Normal"/>
    <w:uiPriority w:val="99"/>
    <w:rsid w:val="00455C2B"/>
    <w:pPr>
      <w:spacing w:after="0" w:line="240" w:lineRule="auto"/>
    </w:pPr>
    <w:rPr>
      <w:rFonts w:ascii="Arial" w:eastAsia="MS UI Gothic" w:hAnsi="Arial" w:cs="Times New Roman"/>
      <w:sz w:val="28"/>
      <w:szCs w:val="24"/>
    </w:rPr>
  </w:style>
  <w:style w:type="paragraph" w:styleId="TOC4">
    <w:name w:val="toc 4"/>
    <w:basedOn w:val="Normal"/>
    <w:next w:val="Normal"/>
    <w:autoRedefine/>
    <w:uiPriority w:val="39"/>
    <w:rsid w:val="00455C2B"/>
    <w:pPr>
      <w:spacing w:after="0" w:line="240" w:lineRule="auto"/>
      <w:ind w:left="648"/>
    </w:pPr>
    <w:rPr>
      <w:rFonts w:ascii="Times New Roman" w:eastAsia="MS UI Gothic" w:hAnsi="Times New Roman" w:cs="Times New Roman"/>
      <w:sz w:val="18"/>
      <w:szCs w:val="24"/>
    </w:rPr>
  </w:style>
  <w:style w:type="paragraph" w:styleId="TOC5">
    <w:name w:val="toc 5"/>
    <w:basedOn w:val="Normal"/>
    <w:next w:val="Normal"/>
    <w:autoRedefine/>
    <w:uiPriority w:val="39"/>
    <w:rsid w:val="00455C2B"/>
    <w:pPr>
      <w:spacing w:after="0" w:line="240" w:lineRule="auto"/>
      <w:ind w:left="864"/>
    </w:pPr>
    <w:rPr>
      <w:rFonts w:ascii="Times New Roman" w:eastAsia="MS UI Gothic" w:hAnsi="Times New Roman" w:cs="Times New Roman"/>
      <w:sz w:val="18"/>
      <w:szCs w:val="24"/>
    </w:rPr>
  </w:style>
  <w:style w:type="paragraph" w:customStyle="1" w:styleId="NormalLightBlue">
    <w:name w:val="Normal+ Light Blue"/>
    <w:basedOn w:val="Heading1"/>
    <w:link w:val="NormalLightBlueChar"/>
    <w:uiPriority w:val="99"/>
    <w:rsid w:val="00455C2B"/>
    <w:pPr>
      <w:keepLines w:val="0"/>
      <w:spacing w:before="240" w:after="60" w:line="240" w:lineRule="auto"/>
    </w:pPr>
    <w:rPr>
      <w:rFonts w:ascii="Arial" w:eastAsia="MS UI Gothic" w:hAnsi="Arial" w:cs="Arial"/>
      <w:color w:val="3366FF"/>
      <w:kern w:val="32"/>
      <w:sz w:val="32"/>
      <w:szCs w:val="32"/>
    </w:rPr>
  </w:style>
  <w:style w:type="character" w:customStyle="1" w:styleId="NormalLightBlueChar">
    <w:name w:val="Normal+ Light Blue Char"/>
    <w:basedOn w:val="Heading1Char"/>
    <w:link w:val="NormalLightBlue"/>
    <w:uiPriority w:val="99"/>
    <w:locked/>
    <w:rsid w:val="00455C2B"/>
    <w:rPr>
      <w:rFonts w:ascii="Arial" w:eastAsia="MS UI Gothic" w:hAnsi="Arial" w:cs="Arial"/>
      <w:b/>
      <w:bCs/>
      <w:color w:val="3366FF"/>
      <w:kern w:val="32"/>
      <w:sz w:val="32"/>
      <w:szCs w:val="32"/>
    </w:rPr>
  </w:style>
  <w:style w:type="character" w:customStyle="1" w:styleId="NormalWebChar">
    <w:name w:val="Normal (Web) Char"/>
    <w:basedOn w:val="DefaultParagraphFont"/>
    <w:link w:val="NormalWeb"/>
    <w:locked/>
    <w:rsid w:val="00455C2B"/>
    <w:rPr>
      <w:rFonts w:ascii="Times New Roman" w:eastAsia="Times New Roman" w:hAnsi="Times New Roman" w:cs="Times New Roman"/>
      <w:sz w:val="24"/>
      <w:szCs w:val="24"/>
    </w:rPr>
  </w:style>
  <w:style w:type="paragraph" w:styleId="TOC6">
    <w:name w:val="toc 6"/>
    <w:basedOn w:val="Normal"/>
    <w:next w:val="Normal"/>
    <w:autoRedefine/>
    <w:uiPriority w:val="39"/>
    <w:rsid w:val="00455C2B"/>
    <w:pPr>
      <w:spacing w:after="0" w:line="240" w:lineRule="auto"/>
      <w:ind w:left="1080"/>
    </w:pPr>
    <w:rPr>
      <w:rFonts w:ascii="Times New Roman" w:eastAsia="MS UI Gothic" w:hAnsi="Times New Roman" w:cs="Times New Roman"/>
      <w:sz w:val="18"/>
      <w:szCs w:val="24"/>
    </w:rPr>
  </w:style>
  <w:style w:type="paragraph" w:styleId="TOC7">
    <w:name w:val="toc 7"/>
    <w:basedOn w:val="Normal"/>
    <w:next w:val="Normal"/>
    <w:autoRedefine/>
    <w:uiPriority w:val="39"/>
    <w:rsid w:val="00455C2B"/>
    <w:pPr>
      <w:spacing w:after="0" w:line="240" w:lineRule="auto"/>
      <w:ind w:left="1296"/>
    </w:pPr>
    <w:rPr>
      <w:rFonts w:ascii="Times New Roman" w:eastAsia="MS UI Gothic" w:hAnsi="Times New Roman" w:cs="Times New Roman"/>
      <w:sz w:val="18"/>
      <w:szCs w:val="24"/>
    </w:rPr>
  </w:style>
  <w:style w:type="paragraph" w:styleId="TOC8">
    <w:name w:val="toc 8"/>
    <w:basedOn w:val="Normal"/>
    <w:next w:val="Normal"/>
    <w:autoRedefine/>
    <w:uiPriority w:val="39"/>
    <w:rsid w:val="00455C2B"/>
    <w:pPr>
      <w:spacing w:after="0" w:line="240" w:lineRule="auto"/>
      <w:ind w:left="1512"/>
    </w:pPr>
    <w:rPr>
      <w:rFonts w:ascii="Times New Roman" w:eastAsia="MS UI Gothic" w:hAnsi="Times New Roman" w:cs="Times New Roman"/>
      <w:sz w:val="18"/>
      <w:szCs w:val="24"/>
    </w:rPr>
  </w:style>
  <w:style w:type="paragraph" w:styleId="TOC9">
    <w:name w:val="toc 9"/>
    <w:basedOn w:val="Normal"/>
    <w:next w:val="Normal"/>
    <w:autoRedefine/>
    <w:uiPriority w:val="39"/>
    <w:rsid w:val="00455C2B"/>
    <w:pPr>
      <w:spacing w:after="0" w:line="240" w:lineRule="auto"/>
      <w:ind w:left="1728"/>
    </w:pPr>
    <w:rPr>
      <w:rFonts w:ascii="Times New Roman" w:eastAsia="MS UI Gothic" w:hAnsi="Times New Roman" w:cs="Times New Roman"/>
      <w:sz w:val="18"/>
      <w:szCs w:val="24"/>
    </w:rPr>
  </w:style>
  <w:style w:type="paragraph" w:customStyle="1" w:styleId="OLHeading">
    <w:name w:val="OLHeading"/>
    <w:basedOn w:val="Heading1"/>
    <w:uiPriority w:val="99"/>
    <w:rsid w:val="00455C2B"/>
    <w:pPr>
      <w:keepLines w:val="0"/>
      <w:spacing w:before="240" w:after="60" w:line="240" w:lineRule="auto"/>
    </w:pPr>
    <w:rPr>
      <w:rFonts w:ascii="Arial" w:eastAsia="MS UI Gothic" w:hAnsi="Arial" w:cs="Arial"/>
      <w:color w:val="auto"/>
      <w:kern w:val="32"/>
      <w:sz w:val="32"/>
      <w:szCs w:val="32"/>
    </w:rPr>
  </w:style>
  <w:style w:type="character" w:customStyle="1" w:styleId="ResultChar">
    <w:name w:val="Result Char"/>
    <w:basedOn w:val="DefaultParagraphFont"/>
    <w:link w:val="Result"/>
    <w:rsid w:val="00C51E3F"/>
    <w:rPr>
      <w:rFonts w:ascii="Calibri" w:eastAsia="Times New Roman" w:hAnsi="Calibri" w:cs="Times New Roman"/>
      <w:i/>
      <w:szCs w:val="24"/>
    </w:rPr>
  </w:style>
  <w:style w:type="character" w:customStyle="1" w:styleId="NoteChar">
    <w:name w:val="Note Char"/>
    <w:basedOn w:val="DefaultParagraphFont"/>
    <w:link w:val="Note"/>
    <w:rsid w:val="00455C2B"/>
    <w:rPr>
      <w:rFonts w:ascii="Calibri" w:eastAsia="Times New Roman" w:hAnsi="Calibri" w:cs="Times New Roman"/>
      <w:i/>
      <w:szCs w:val="24"/>
    </w:rPr>
  </w:style>
  <w:style w:type="paragraph" w:customStyle="1" w:styleId="NumberList">
    <w:name w:val="Number List"/>
    <w:basedOn w:val="BulletList"/>
    <w:rsid w:val="002445D4"/>
    <w:pPr>
      <w:numPr>
        <w:numId w:val="2"/>
      </w:numPr>
      <w:ind w:left="806"/>
    </w:pPr>
    <w:rPr>
      <w:sz w:val="24"/>
    </w:rPr>
  </w:style>
  <w:style w:type="paragraph" w:styleId="MacroText">
    <w:name w:val="macro"/>
    <w:link w:val="MacroTextChar"/>
    <w:semiHidden/>
    <w:rsid w:val="00455C2B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455C2B"/>
    <w:rPr>
      <w:rFonts w:ascii="Courier" w:eastAsia="Times New Roman" w:hAnsi="Courier" w:cs="Times New Roman"/>
      <w:sz w:val="20"/>
      <w:szCs w:val="20"/>
    </w:rPr>
  </w:style>
  <w:style w:type="paragraph" w:customStyle="1" w:styleId="body">
    <w:name w:val="body"/>
    <w:basedOn w:val="Normal"/>
    <w:semiHidden/>
    <w:rsid w:val="00455C2B"/>
    <w:pPr>
      <w:widowControl w:val="0"/>
      <w:spacing w:before="120" w:after="240" w:line="240" w:lineRule="auto"/>
    </w:pPr>
    <w:rPr>
      <w:rFonts w:ascii="Verdana" w:eastAsia="Arial Unicode MS" w:hAnsi="Verdana" w:cs="Arial Unicode MS"/>
      <w:color w:val="000000"/>
      <w:sz w:val="18"/>
      <w:szCs w:val="18"/>
    </w:rPr>
  </w:style>
  <w:style w:type="paragraph" w:styleId="List">
    <w:name w:val="List"/>
    <w:basedOn w:val="Normal"/>
    <w:rsid w:val="00455C2B"/>
    <w:pPr>
      <w:widowControl w:val="0"/>
      <w:spacing w:before="120" w:after="12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</w:rPr>
  </w:style>
  <w:style w:type="paragraph" w:styleId="ListNumber5">
    <w:name w:val="List Number 5"/>
    <w:basedOn w:val="Normal"/>
    <w:rsid w:val="00455C2B"/>
    <w:pPr>
      <w:widowControl w:val="0"/>
      <w:numPr>
        <w:numId w:val="1"/>
      </w:num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455C2B"/>
    <w:pPr>
      <w:widowControl w:val="0"/>
      <w:spacing w:before="120" w:after="12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455C2B"/>
    <w:pPr>
      <w:widowControl w:val="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teHeadingChar">
    <w:name w:val="Note Heading Char"/>
    <w:basedOn w:val="DefaultParagraphFont"/>
    <w:link w:val="NoteHeading"/>
    <w:rsid w:val="00455C2B"/>
    <w:rPr>
      <w:rFonts w:ascii="Times New Roman" w:eastAsia="Times New Roman" w:hAnsi="Times New Roman" w:cs="Times New Roman"/>
      <w:sz w:val="24"/>
      <w:szCs w:val="24"/>
    </w:rPr>
  </w:style>
  <w:style w:type="character" w:customStyle="1" w:styleId="ProcedureChar">
    <w:name w:val="Procedure Char"/>
    <w:basedOn w:val="DefaultParagraphFont"/>
    <w:rsid w:val="00455C2B"/>
    <w:rPr>
      <w:b/>
      <w:sz w:val="24"/>
      <w:szCs w:val="24"/>
      <w:lang w:val="en-US" w:eastAsia="en-US" w:bidi="ar-SA"/>
    </w:rPr>
  </w:style>
  <w:style w:type="paragraph" w:styleId="CommentText">
    <w:name w:val="annotation text"/>
    <w:basedOn w:val="Normal"/>
    <w:link w:val="CommentTextChar"/>
    <w:semiHidden/>
    <w:rsid w:val="00455C2B"/>
    <w:pPr>
      <w:widowControl w:val="0"/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55C2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455C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55C2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semiHidden/>
    <w:rsid w:val="00455C2B"/>
    <w:pPr>
      <w:widowControl w:val="0"/>
      <w:shd w:val="clear" w:color="auto" w:fill="000080"/>
      <w:spacing w:before="120" w:after="12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455C2B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StepGraphic0">
    <w:name w:val="Step/Graphic"/>
    <w:basedOn w:val="Steps"/>
    <w:next w:val="Steps"/>
    <w:rsid w:val="00F2336E"/>
    <w:pPr>
      <w:numPr>
        <w:numId w:val="0"/>
      </w:numPr>
      <w:ind w:left="360"/>
    </w:pPr>
    <w:rPr>
      <w:rFonts w:eastAsia="Times New Roman"/>
      <w:szCs w:val="24"/>
    </w:rPr>
  </w:style>
  <w:style w:type="character" w:styleId="IntenseEmphasis">
    <w:name w:val="Intense Emphasis"/>
    <w:basedOn w:val="DefaultParagraphFont"/>
    <w:uiPriority w:val="21"/>
    <w:qFormat/>
    <w:rsid w:val="009B1D39"/>
    <w:rPr>
      <w:b/>
      <w:bCs/>
      <w:i/>
      <w:iCs/>
      <w:color w:val="4F81BD" w:themeColor="accent1"/>
    </w:rPr>
  </w:style>
  <w:style w:type="table" w:styleId="LightList-Accent1">
    <w:name w:val="Light List Accent 1"/>
    <w:basedOn w:val="TableNormal"/>
    <w:uiPriority w:val="61"/>
    <w:rsid w:val="00085E09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CourseName">
    <w:name w:val="Course Name"/>
    <w:basedOn w:val="Normal"/>
    <w:qFormat/>
    <w:rsid w:val="00074F0A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="Arial" w:eastAsiaTheme="majorEastAsia" w:hAnsi="Arial" w:cstheme="majorBidi"/>
      <w:color w:val="17365D" w:themeColor="text2" w:themeShade="BF"/>
      <w:spacing w:val="5"/>
      <w:kern w:val="28"/>
      <w:sz w:val="96"/>
      <w:szCs w:val="96"/>
      <w:lang w:eastAsia="ja-JP"/>
    </w:rPr>
  </w:style>
  <w:style w:type="paragraph" w:customStyle="1" w:styleId="TableofContentsTitle">
    <w:name w:val="Table of Contents Title"/>
    <w:basedOn w:val="Normal"/>
    <w:qFormat/>
    <w:rsid w:val="00074F0A"/>
    <w:pPr>
      <w:pBdr>
        <w:bottom w:val="single" w:sz="8" w:space="4" w:color="4F81BD" w:themeColor="accent1"/>
      </w:pBdr>
      <w:spacing w:after="300" w:line="240" w:lineRule="auto"/>
      <w:contextualSpacing/>
      <w:outlineLvl w:val="1"/>
    </w:pPr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styleId="Strong">
    <w:name w:val="Strong"/>
    <w:basedOn w:val="DefaultParagraphFont"/>
    <w:uiPriority w:val="22"/>
    <w:qFormat/>
    <w:rsid w:val="006D5CC4"/>
    <w:rPr>
      <w:b/>
      <w:bCs/>
    </w:rPr>
  </w:style>
  <w:style w:type="paragraph" w:styleId="Revision">
    <w:name w:val="Revision"/>
    <w:hidden/>
    <w:uiPriority w:val="99"/>
    <w:semiHidden/>
    <w:rsid w:val="000A0E65"/>
    <w:pPr>
      <w:spacing w:after="0" w:line="240" w:lineRule="auto"/>
    </w:pPr>
    <w:rPr>
      <w:rFonts w:ascii="Arial Narrow" w:hAnsi="Arial Narrow" w:cs="Palatino-Roman"/>
    </w:rPr>
  </w:style>
  <w:style w:type="character" w:customStyle="1" w:styleId="StepGoal">
    <w:name w:val="Step/Goal"/>
    <w:basedOn w:val="DefaultParagraphFont"/>
    <w:rsid w:val="00DC2064"/>
    <w:rPr>
      <w:rFonts w:ascii="Arial" w:hAnsi="Arial"/>
      <w:caps w:val="0"/>
      <w:sz w:val="24"/>
      <w:szCs w:val="24"/>
    </w:rPr>
  </w:style>
  <w:style w:type="numbering" w:styleId="111111">
    <w:name w:val="Outline List 2"/>
    <w:basedOn w:val="NoList"/>
    <w:semiHidden/>
    <w:rsid w:val="00774BC1"/>
    <w:pPr>
      <w:numPr>
        <w:numId w:val="4"/>
      </w:numPr>
    </w:pPr>
  </w:style>
  <w:style w:type="paragraph" w:customStyle="1" w:styleId="Courier">
    <w:name w:val="Courier"/>
    <w:basedOn w:val="Normal"/>
    <w:link w:val="CourierChar"/>
    <w:rsid w:val="00774BC1"/>
    <w:pPr>
      <w:widowControl w:val="0"/>
      <w:spacing w:before="120" w:after="120" w:line="240" w:lineRule="auto"/>
    </w:pPr>
    <w:rPr>
      <w:rFonts w:ascii="Courier New" w:eastAsia="Times New Roman" w:hAnsi="Courier New" w:cs="Times New Roman"/>
      <w:sz w:val="24"/>
      <w:szCs w:val="24"/>
    </w:rPr>
  </w:style>
  <w:style w:type="character" w:customStyle="1" w:styleId="CourierChar">
    <w:name w:val="Courier Char"/>
    <w:basedOn w:val="DefaultParagraphFont"/>
    <w:link w:val="Courier"/>
    <w:rsid w:val="00774BC1"/>
    <w:rPr>
      <w:rFonts w:ascii="Courier New" w:eastAsia="Times New Roman" w:hAnsi="Courier New" w:cs="Times New Roman"/>
      <w:sz w:val="24"/>
      <w:szCs w:val="24"/>
    </w:rPr>
  </w:style>
  <w:style w:type="paragraph" w:customStyle="1" w:styleId="ProposalTitleCoverPage">
    <w:name w:val="Proposal Title Cover Page"/>
    <w:basedOn w:val="Normal"/>
    <w:link w:val="ProposalTitleCoverPageChar"/>
    <w:qFormat/>
    <w:rsid w:val="00DC2064"/>
    <w:pPr>
      <w:spacing w:after="0" w:line="240" w:lineRule="auto"/>
    </w:pPr>
    <w:rPr>
      <w:rFonts w:eastAsia="Calibri" w:cs="Times New Roman"/>
      <w:color w:val="FFFFFF"/>
      <w:sz w:val="52"/>
      <w:szCs w:val="72"/>
    </w:rPr>
  </w:style>
  <w:style w:type="paragraph" w:customStyle="1" w:styleId="ProposalSubtitleCoverPage">
    <w:name w:val="Proposal Subtitle Cover Page"/>
    <w:basedOn w:val="Normal"/>
    <w:link w:val="ProposalSubtitleCoverPageChar"/>
    <w:qFormat/>
    <w:rsid w:val="00DC2064"/>
    <w:pPr>
      <w:spacing w:after="0" w:line="240" w:lineRule="auto"/>
    </w:pPr>
    <w:rPr>
      <w:rFonts w:eastAsia="Calibri" w:cs="Times New Roman"/>
      <w:color w:val="FFFFFF"/>
      <w:sz w:val="24"/>
      <w:szCs w:val="72"/>
    </w:rPr>
  </w:style>
  <w:style w:type="character" w:customStyle="1" w:styleId="ProposalTitleCoverPageChar">
    <w:name w:val="Proposal Title Cover Page Char"/>
    <w:link w:val="ProposalTitleCoverPage"/>
    <w:rsid w:val="00DC2064"/>
    <w:rPr>
      <w:rFonts w:ascii="Arial Narrow" w:eastAsia="Calibri" w:hAnsi="Arial Narrow" w:cs="Times New Roman"/>
      <w:color w:val="FFFFFF"/>
      <w:sz w:val="52"/>
      <w:szCs w:val="72"/>
    </w:rPr>
  </w:style>
  <w:style w:type="character" w:customStyle="1" w:styleId="ProposalSubtitleCoverPageChar">
    <w:name w:val="Proposal Subtitle Cover Page Char"/>
    <w:link w:val="ProposalSubtitleCoverPage"/>
    <w:rsid w:val="00DC2064"/>
    <w:rPr>
      <w:rFonts w:ascii="Arial Narrow" w:eastAsia="Calibri" w:hAnsi="Arial Narrow" w:cs="Times New Roman"/>
      <w:color w:val="FFFFFF"/>
      <w:sz w:val="24"/>
      <w:szCs w:val="72"/>
    </w:rPr>
  </w:style>
  <w:style w:type="character" w:styleId="FollowedHyperlink">
    <w:name w:val="FollowedHyperlink"/>
    <w:basedOn w:val="DefaultParagraphFont"/>
    <w:semiHidden/>
    <w:unhideWhenUsed/>
    <w:rsid w:val="00A700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4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489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30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62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56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55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786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69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9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6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33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036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6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181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595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030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381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110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923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2181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90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19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21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31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50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95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3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header" Target="header2.xml"/><Relationship Id="rId16" Type="http://schemas.openxmlformats.org/officeDocument/2006/relationships/image" Target="media/image2.png"/><Relationship Id="rId107" Type="http://schemas.openxmlformats.org/officeDocument/2006/relationships/image" Target="media/image92.png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image" Target="media/image72.png"/><Relationship Id="rId102" Type="http://schemas.openxmlformats.org/officeDocument/2006/relationships/image" Target="media/image87.png"/><Relationship Id="rId110" Type="http://schemas.openxmlformats.org/officeDocument/2006/relationships/image" Target="media/image95.png"/><Relationship Id="rId115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5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13" Type="http://schemas.openxmlformats.org/officeDocument/2006/relationships/footer" Target="footer3.xml"/><Relationship Id="rId8" Type="http://schemas.openxmlformats.org/officeDocument/2006/relationships/settings" Target="setting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hypwebpp.ad.wayne.edu/workspace/index.jsp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6" Type="http://schemas.openxmlformats.org/officeDocument/2006/relationships/image" Target="media/image91.png"/><Relationship Id="rId114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image" Target="media/image17.png"/><Relationship Id="rId44" Type="http://schemas.openxmlformats.org/officeDocument/2006/relationships/hyperlink" Target="https://hypwebpp.ad.wayne.edu/workspace/SmartViewProviders" TargetMode="External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109" Type="http://schemas.openxmlformats.org/officeDocument/2006/relationships/image" Target="media/image94.png"/><Relationship Id="rId34" Type="http://schemas.openxmlformats.org/officeDocument/2006/relationships/image" Target="media/image20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7" Type="http://schemas.openxmlformats.org/officeDocument/2006/relationships/styles" Target="styl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hallisey\Documents\Training%20and%20Enablement\Methodology%20Assets%20and%20Templates\Training%20Templates\Style%20Guid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2012-12-01T00:00:00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fd81f55e-8278-43d0-b85d-e14e9216a29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6C297E96F74941AA96835E86506E9E" ma:contentTypeVersion="1" ma:contentTypeDescription="Create a new document." ma:contentTypeScope="" ma:versionID="97c02d0b8d04bf7bed503b1c593eb317">
  <xsd:schema xmlns:xsd="http://www.w3.org/2001/XMLSchema" xmlns:xs="http://www.w3.org/2001/XMLSchema" xmlns:p="http://schemas.microsoft.com/office/2006/metadata/properties" xmlns:ns2="fd81f55e-8278-43d0-b85d-e14e9216a29b" targetNamespace="http://schemas.microsoft.com/office/2006/metadata/properties" ma:root="true" ma:fieldsID="784e0743da93b5e129ab88c130bdfcdb" ns2:_="">
    <xsd:import namespace="fd81f55e-8278-43d0-b85d-e14e9216a29b"/>
    <xsd:element name="properties">
      <xsd:complexType>
        <xsd:sequence>
          <xsd:element name="documentManagement">
            <xsd:complexType>
              <xsd:all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1f55e-8278-43d0-b85d-e14e9216a29b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32D945A-8410-450C-8A00-04E4F5F5213E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fd81f55e-8278-43d0-b85d-e14e9216a29b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413D99B-8194-46A6-A1F2-D0740018A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FA111C-CBE8-4CCA-ABB3-A6E9267E8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81f55e-8278-43d0-b85d-e14e9216a2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EBF2A83-7A37-408C-BE5B-C9B79B901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 Guide template</Template>
  <TotalTime>285</TotalTime>
  <Pages>49</Pages>
  <Words>1394</Words>
  <Characters>7950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Hyperion Planning Power User</vt:lpstr>
    </vt:vector>
  </TitlesOfParts>
  <Company>Huron Consulting Group</Company>
  <LinksUpToDate>false</LinksUpToDate>
  <CharactersWithSpaces>9326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Hyperion Planning Power User</dc:title>
  <dc:subject>Generic</dc:subject>
  <dc:creator>Debra Hallisey</dc:creator>
  <cp:lastModifiedBy>Shuqing Qi</cp:lastModifiedBy>
  <cp:revision>31</cp:revision>
  <cp:lastPrinted>2014-12-30T22:42:00Z</cp:lastPrinted>
  <dcterms:created xsi:type="dcterms:W3CDTF">2015-03-27T19:21:00Z</dcterms:created>
  <dcterms:modified xsi:type="dcterms:W3CDTF">2017-04-10T18:34:00Z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0x010100C96C297E96F74941AA96835E86506E9E</vt:lpwstr>
  </property>
</Properties>
</file>